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23AD" w14:textId="7CC6E64D" w:rsidR="00A67BC7" w:rsidRDefault="008B464F" w:rsidP="00374747">
      <w:pPr>
        <w:spacing w:before="0"/>
        <w:jc w:val="center"/>
        <w:rPr>
          <w:rFonts w:asciiTheme="minorHAnsi" w:eastAsiaTheme="minorEastAsia" w:hAnsiTheme="minorHAnsi" w:cstheme="minorHAnsi"/>
          <w:b/>
          <w:bCs/>
          <w:color w:val="253D40"/>
          <w:spacing w:val="15"/>
          <w:sz w:val="40"/>
          <w:szCs w:val="42"/>
        </w:rPr>
      </w:pPr>
      <w:r w:rsidRPr="00F12FA2">
        <w:rPr>
          <w:rFonts w:asciiTheme="minorHAnsi" w:eastAsiaTheme="minorEastAsia" w:hAnsiTheme="minorHAnsi" w:cstheme="minorHAnsi"/>
          <w:b/>
          <w:bCs/>
          <w:color w:val="253D40"/>
          <w:spacing w:val="15"/>
          <w:sz w:val="40"/>
          <w:szCs w:val="42"/>
        </w:rPr>
        <w:t xml:space="preserve">Vacancy information </w:t>
      </w:r>
    </w:p>
    <w:p w14:paraId="757E0A89" w14:textId="1AF62C14" w:rsidR="00DC6B05" w:rsidRPr="00DC6B05" w:rsidRDefault="00DC6B05" w:rsidP="00374747">
      <w:pPr>
        <w:spacing w:before="0"/>
        <w:jc w:val="center"/>
        <w:rPr>
          <w:rFonts w:asciiTheme="minorHAnsi" w:eastAsiaTheme="minorEastAsia" w:hAnsiTheme="minorHAnsi" w:cstheme="minorHAnsi"/>
          <w:b/>
          <w:bCs/>
          <w:color w:val="253D40"/>
          <w:spacing w:val="15"/>
          <w:sz w:val="32"/>
          <w:szCs w:val="32"/>
        </w:rPr>
      </w:pPr>
      <w:r w:rsidRPr="00DC6B05">
        <w:rPr>
          <w:rFonts w:asciiTheme="minorHAnsi" w:eastAsiaTheme="minorEastAsia" w:hAnsiTheme="minorHAnsi" w:cstheme="minorHAnsi"/>
          <w:b/>
          <w:bCs/>
          <w:color w:val="253D40"/>
          <w:spacing w:val="15"/>
          <w:sz w:val="32"/>
          <w:szCs w:val="32"/>
        </w:rPr>
        <w:t>Grey Street Hostel, Dubbo, NSW</w:t>
      </w:r>
    </w:p>
    <w:p w14:paraId="6D13652A" w14:textId="77777777" w:rsidR="00DC6B05" w:rsidRPr="00F12FA2" w:rsidRDefault="00DC6B05" w:rsidP="00265A73">
      <w:pPr>
        <w:spacing w:before="0" w:after="80" w:line="259" w:lineRule="auto"/>
        <w:ind w:left="-284" w:right="-330"/>
        <w:rPr>
          <w:rFonts w:asciiTheme="minorHAnsi" w:eastAsia="Calibri" w:hAnsiTheme="minorHAnsi" w:cstheme="minorHAnsi"/>
          <w:noProof/>
          <w:spacing w:val="0"/>
          <w:sz w:val="22"/>
          <w:szCs w:val="22"/>
          <w:lang w:val="en-US"/>
        </w:rPr>
      </w:pPr>
      <w:r w:rsidRPr="00F12FA2">
        <w:rPr>
          <w:rFonts w:asciiTheme="minorHAnsi" w:eastAsia="Calibri" w:hAnsiTheme="minorHAnsi" w:cstheme="minorHAnsi"/>
          <w:b/>
          <w:bCs/>
          <w:noProof/>
          <w:color w:val="253942" w:themeColor="text2"/>
          <w:spacing w:val="0"/>
          <w:sz w:val="22"/>
          <w:szCs w:val="22"/>
          <w:lang w:val="en-US"/>
        </w:rPr>
        <mc:AlternateContent>
          <mc:Choice Requires="wpg">
            <w:drawing>
              <wp:anchor distT="0" distB="0" distL="114300" distR="114300" simplePos="0" relativeHeight="251659264" behindDoc="0" locked="0" layoutInCell="1" allowOverlap="1" wp14:anchorId="73182073" wp14:editId="7FA1CB91">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D14A4"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Pr="00F12FA2">
        <w:rPr>
          <w:rFonts w:asciiTheme="minorHAnsi" w:eastAsia="Calibri" w:hAnsiTheme="minorHAnsi" w:cstheme="minorHAnsi"/>
          <w:b/>
          <w:bCs/>
          <w:noProof/>
          <w:color w:val="253942" w:themeColor="text2"/>
          <w:spacing w:val="0"/>
          <w:sz w:val="22"/>
          <w:szCs w:val="22"/>
          <w:lang w:val="en-US"/>
        </w:rPr>
        <w:t>Our purpose</w:t>
      </w:r>
      <w:r w:rsidRPr="00F12FA2">
        <w:rPr>
          <w:rFonts w:asciiTheme="minorHAnsi" w:eastAsia="Calibri" w:hAnsiTheme="minorHAnsi" w:cstheme="minorHAnsi"/>
          <w:noProof/>
          <w:color w:val="253942" w:themeColor="text2"/>
          <w:spacing w:val="0"/>
          <w:sz w:val="22"/>
          <w:szCs w:val="22"/>
          <w:lang w:val="en-US"/>
        </w:rPr>
        <w:t xml:space="preserve"> </w:t>
      </w:r>
      <w:r w:rsidRPr="00F12FA2">
        <w:rPr>
          <w:rFonts w:asciiTheme="minorHAnsi" w:eastAsia="Calibri" w:hAnsiTheme="minorHAnsi" w:cstheme="minorHAnsi"/>
          <w:noProof/>
          <w:spacing w:val="0"/>
          <w:sz w:val="22"/>
          <w:szCs w:val="22"/>
          <w:lang w:val="en-US"/>
        </w:rPr>
        <w:t>is to provide safe, culturally appropriate and affordable accommodation for First Nations people</w:t>
      </w:r>
      <w:r w:rsidRPr="00F12FA2" w:rsidDel="00FB6F35">
        <w:rPr>
          <w:rFonts w:asciiTheme="minorHAnsi" w:eastAsia="Calibri" w:hAnsiTheme="minorHAnsi" w:cstheme="minorHAnsi"/>
          <w:noProof/>
          <w:spacing w:val="0"/>
          <w:sz w:val="22"/>
          <w:szCs w:val="22"/>
          <w:lang w:val="en-US"/>
        </w:rPr>
        <w:t xml:space="preserve"> </w:t>
      </w:r>
      <w:r w:rsidRPr="00F12FA2">
        <w:rPr>
          <w:rFonts w:asciiTheme="minorHAnsi" w:eastAsia="Calibri" w:hAnsiTheme="minorHAnsi" w:cstheme="minorHAnsi"/>
          <w:noProof/>
          <w:spacing w:val="0"/>
          <w:sz w:val="22"/>
          <w:szCs w:val="22"/>
          <w:lang w:val="en-US"/>
        </w:rPr>
        <w:t>who need to be away from home to access medical services, education and economic opportunities.</w:t>
      </w:r>
      <w:r w:rsidRPr="00F12FA2">
        <w:rPr>
          <w:rFonts w:asciiTheme="minorHAnsi" w:eastAsia="Calibri" w:hAnsiTheme="minorHAnsi" w:cstheme="minorHAnsi"/>
          <w:noProof/>
          <w:spacing w:val="0"/>
          <w:sz w:val="22"/>
          <w:szCs w:val="22"/>
        </w:rPr>
        <w:t xml:space="preserve"> </w:t>
      </w:r>
    </w:p>
    <w:p w14:paraId="1C1CDDAB" w14:textId="77777777" w:rsidR="00DC6B05" w:rsidRPr="00F12FA2" w:rsidRDefault="00DC6B05" w:rsidP="00265A73">
      <w:pPr>
        <w:spacing w:before="0" w:after="80" w:line="259" w:lineRule="auto"/>
        <w:ind w:left="-284" w:right="-330"/>
        <w:rPr>
          <w:rFonts w:asciiTheme="minorHAnsi" w:eastAsia="Calibri" w:hAnsiTheme="minorHAnsi" w:cstheme="minorHAnsi"/>
          <w:noProof/>
          <w:spacing w:val="0"/>
          <w:sz w:val="22"/>
          <w:szCs w:val="22"/>
          <w:lang w:val="en-US"/>
        </w:rPr>
      </w:pPr>
      <w:r w:rsidRPr="00F12FA2">
        <w:rPr>
          <w:rFonts w:asciiTheme="minorHAnsi" w:eastAsia="Calibri" w:hAnsiTheme="minorHAnsi" w:cstheme="minorHAnsi"/>
          <w:noProof/>
          <w:spacing w:val="0"/>
          <w:sz w:val="22"/>
          <w:szCs w:val="22"/>
          <w:lang w:val="en-US"/>
        </w:rPr>
        <w:t xml:space="preserve">Across its network of hostels, dedicated </w:t>
      </w:r>
      <w:r w:rsidRPr="00F12FA2">
        <w:rPr>
          <w:rFonts w:asciiTheme="minorHAnsi" w:eastAsia="Calibri" w:hAnsiTheme="minorHAnsi" w:cstheme="minorHAnsi"/>
          <w:noProof/>
          <w:spacing w:val="0"/>
          <w:sz w:val="22"/>
          <w:szCs w:val="22"/>
        </w:rPr>
        <w:t>Aboriginal Hostels Limited (</w:t>
      </w:r>
      <w:r w:rsidRPr="00F12FA2">
        <w:rPr>
          <w:rFonts w:asciiTheme="minorHAnsi" w:eastAsia="Calibri" w:hAnsiTheme="minorHAnsi" w:cstheme="minorHAnsi"/>
          <w:noProof/>
          <w:spacing w:val="0"/>
          <w:sz w:val="22"/>
          <w:szCs w:val="22"/>
          <w:lang w:val="en-US"/>
        </w:rPr>
        <w:t>AHL) staff provide accommodation and meals for residents in a supportive environment, assisted by local First Nations service providers and referral agencies.</w:t>
      </w:r>
    </w:p>
    <w:p w14:paraId="1A70A1B2" w14:textId="77777777" w:rsidR="00DC6B05" w:rsidRPr="00F12FA2" w:rsidRDefault="00DC6B05" w:rsidP="00265A73">
      <w:pPr>
        <w:spacing w:before="0" w:after="80" w:line="259" w:lineRule="auto"/>
        <w:ind w:left="-284" w:right="-330"/>
        <w:rPr>
          <w:rFonts w:asciiTheme="minorHAnsi" w:eastAsia="Calibri" w:hAnsiTheme="minorHAnsi" w:cstheme="minorHAnsi"/>
          <w:noProof/>
          <w:spacing w:val="0"/>
          <w:sz w:val="22"/>
          <w:szCs w:val="22"/>
        </w:rPr>
      </w:pPr>
      <w:r w:rsidRPr="003224DC">
        <w:rPr>
          <w:rFonts w:asciiTheme="minorHAnsi" w:eastAsia="Calibri" w:hAnsiTheme="minorHAnsi" w:cstheme="minorHAnsi"/>
          <w:b/>
          <w:bCs/>
          <w:noProof/>
          <w:color w:val="253942" w:themeColor="text2"/>
          <w:spacing w:val="0"/>
          <w:sz w:val="22"/>
          <w:szCs w:val="22"/>
          <w:lang w:val="en-US"/>
        </w:rPr>
        <w:t>AHL also support</w:t>
      </w:r>
      <w:r w:rsidRPr="00F12FA2">
        <w:rPr>
          <w:rFonts w:asciiTheme="minorHAnsi" w:eastAsia="Calibri" w:hAnsiTheme="minorHAnsi" w:cstheme="minorHAnsi"/>
          <w:noProof/>
          <w:spacing w:val="0"/>
          <w:sz w:val="22"/>
          <w:szCs w:val="22"/>
        </w:rPr>
        <w:t>s the Australian Government’s efforts to improve economic outcomes for First Nations people. By purchasing goods and services from First Nations businesses at every opportunity, we help support a more inclusive economy. We are proud to be one of the largest employers of First Nations people in the Australian Public Service, First Nations employees make up approximately 50% of our workforce.</w:t>
      </w:r>
    </w:p>
    <w:p w14:paraId="6DF7E275" w14:textId="77777777" w:rsidR="00DC6B05" w:rsidRDefault="00DC6B05" w:rsidP="00265A73">
      <w:pPr>
        <w:ind w:left="-284" w:right="-330"/>
        <w:rPr>
          <w:rFonts w:asciiTheme="minorHAnsi" w:hAnsiTheme="minorHAnsi" w:cstheme="minorHAnsi"/>
          <w:sz w:val="22"/>
          <w:szCs w:val="22"/>
        </w:rPr>
      </w:pPr>
      <w:r w:rsidRPr="00F12FA2">
        <w:rPr>
          <w:rFonts w:asciiTheme="minorHAnsi" w:hAnsiTheme="minorHAnsi" w:cstheme="minorHAnsi"/>
          <w:b/>
          <w:color w:val="253942" w:themeColor="text2"/>
          <w:sz w:val="22"/>
          <w:szCs w:val="22"/>
        </w:rPr>
        <w:t>A career with AHL</w:t>
      </w:r>
      <w:r w:rsidRPr="00F12FA2">
        <w:rPr>
          <w:rFonts w:asciiTheme="minorHAnsi" w:hAnsiTheme="minorHAnsi" w:cstheme="minorHAnsi"/>
          <w:color w:val="253942" w:themeColor="text2"/>
          <w:sz w:val="22"/>
          <w:szCs w:val="22"/>
        </w:rPr>
        <w:t xml:space="preserve"> </w:t>
      </w:r>
      <w:r w:rsidRPr="00F12FA2">
        <w:rPr>
          <w:rFonts w:asciiTheme="minorHAnsi" w:hAnsiTheme="minorHAnsi" w:cstheme="minorHAnsi"/>
          <w:sz w:val="22"/>
          <w:szCs w:val="22"/>
        </w:rPr>
        <w:t xml:space="preserve">will provide you with a chance to contribute to improving the quality of life and economic opportunities for First Nations people. We offer rewarding experiences and rewarding </w:t>
      </w:r>
      <w:r w:rsidRPr="00AE0522">
        <w:rPr>
          <w:rFonts w:asciiTheme="minorHAnsi" w:hAnsiTheme="minorHAnsi" w:cstheme="minorHAnsi"/>
          <w:sz w:val="22"/>
          <w:szCs w:val="22"/>
        </w:rPr>
        <w:t>employment conditions.</w:t>
      </w:r>
    </w:p>
    <w:p w14:paraId="59B79691" w14:textId="77777777" w:rsidR="00DC6B05" w:rsidRDefault="00DC6B05" w:rsidP="00DC6B05">
      <w:pPr>
        <w:spacing w:before="0" w:after="80" w:line="259" w:lineRule="auto"/>
        <w:ind w:left="-284" w:right="-330"/>
        <w:rPr>
          <w:rFonts w:asciiTheme="minorHAnsi" w:eastAsia="Calibri" w:hAnsiTheme="minorHAnsi" w:cstheme="minorHAnsi"/>
          <w:noProof/>
          <w:spacing w:val="0"/>
          <w:sz w:val="22"/>
          <w:szCs w:val="22"/>
          <w:lang w:val="en-US"/>
        </w:rPr>
      </w:pPr>
      <w:r w:rsidRPr="003224DC">
        <w:rPr>
          <w:rFonts w:asciiTheme="minorHAnsi" w:hAnsiTheme="minorHAnsi" w:cstheme="minorHAnsi"/>
          <w:b/>
          <w:color w:val="253942" w:themeColor="text2"/>
          <w:sz w:val="22"/>
          <w:szCs w:val="22"/>
        </w:rPr>
        <w:t xml:space="preserve">Our Secondary Education Hostels </w:t>
      </w:r>
      <w:r w:rsidRPr="003224DC">
        <w:rPr>
          <w:rFonts w:asciiTheme="minorHAnsi" w:hAnsiTheme="minorHAnsi" w:cstheme="minorHAnsi"/>
          <w:bCs/>
          <w:sz w:val="22"/>
          <w:szCs w:val="22"/>
        </w:rPr>
        <w:t>are dedicated to providing a Home Away from Home for Indigenous Australians (aged 12-18 years</w:t>
      </w:r>
      <w:r w:rsidRPr="003224DC">
        <w:rPr>
          <w:rFonts w:asciiTheme="minorHAnsi" w:hAnsiTheme="minorHAnsi" w:cstheme="minorHAnsi"/>
          <w:b/>
          <w:color w:val="253942" w:themeColor="text2"/>
          <w:sz w:val="22"/>
          <w:szCs w:val="22"/>
        </w:rPr>
        <w:t>)</w:t>
      </w:r>
      <w:r w:rsidRPr="00BE7922">
        <w:rPr>
          <w:rFonts w:asciiTheme="minorHAnsi" w:eastAsia="Calibri" w:hAnsiTheme="minorHAnsi" w:cstheme="minorHAnsi"/>
          <w:noProof/>
          <w:spacing w:val="0"/>
          <w:sz w:val="22"/>
          <w:szCs w:val="22"/>
          <w:lang w:val="en-US"/>
        </w:rPr>
        <w:t xml:space="preserve"> attending partner schools (grades 7 - 12). Our commitment in our student hostels is to ensure that we provide a fair, honest and culturally respectful environment that values each student and their connection to country. </w:t>
      </w:r>
    </w:p>
    <w:tbl>
      <w:tblPr>
        <w:tblStyle w:val="TableGrid"/>
        <w:tblW w:w="9640" w:type="dxa"/>
        <w:tblInd w:w="-289" w:type="dxa"/>
        <w:tblLook w:val="04A0" w:firstRow="1" w:lastRow="0" w:firstColumn="1" w:lastColumn="0" w:noHBand="0" w:noVBand="1"/>
      </w:tblPr>
      <w:tblGrid>
        <w:gridCol w:w="1985"/>
        <w:gridCol w:w="7655"/>
      </w:tblGrid>
      <w:tr w:rsidR="00A67BC7" w:rsidRPr="00F12FA2" w14:paraId="6B58AD24" w14:textId="77777777" w:rsidTr="008A1AF8">
        <w:trPr>
          <w:trHeight w:val="391"/>
        </w:trPr>
        <w:tc>
          <w:tcPr>
            <w:tcW w:w="1985" w:type="dxa"/>
            <w:shd w:val="clear" w:color="auto" w:fill="FFFFFF" w:themeFill="background1"/>
          </w:tcPr>
          <w:p w14:paraId="3198BC32" w14:textId="4B2B68D9" w:rsidR="00A67BC7" w:rsidRPr="00B8369C" w:rsidRDefault="00F32223" w:rsidP="00272348">
            <w:pPr>
              <w:jc w:val="both"/>
              <w:rPr>
                <w:rFonts w:asciiTheme="minorHAnsi" w:hAnsiTheme="minorHAnsi" w:cstheme="minorHAnsi"/>
                <w:b/>
                <w:bCs/>
                <w:sz w:val="22"/>
                <w:szCs w:val="22"/>
              </w:rPr>
            </w:pPr>
            <w:r w:rsidRPr="00B8369C">
              <w:rPr>
                <w:rFonts w:asciiTheme="minorHAnsi" w:hAnsiTheme="minorHAnsi" w:cstheme="minorHAnsi"/>
                <w:b/>
                <w:bCs/>
                <w:sz w:val="22"/>
                <w:szCs w:val="22"/>
              </w:rPr>
              <w:t>Job Reference</w:t>
            </w:r>
          </w:p>
        </w:tc>
        <w:tc>
          <w:tcPr>
            <w:tcW w:w="7655" w:type="dxa"/>
            <w:shd w:val="clear" w:color="auto" w:fill="FFFFFF" w:themeFill="background1"/>
          </w:tcPr>
          <w:p w14:paraId="4B7890D2" w14:textId="61847823" w:rsidR="00A67BC7" w:rsidRPr="001018D6" w:rsidRDefault="00DD574C" w:rsidP="00D62B4B">
            <w:pPr>
              <w:rPr>
                <w:rFonts w:asciiTheme="minorHAnsi" w:hAnsiTheme="minorHAnsi" w:cstheme="minorHAnsi"/>
                <w:sz w:val="22"/>
                <w:szCs w:val="22"/>
              </w:rPr>
            </w:pPr>
            <w:r w:rsidRPr="001351F3">
              <w:rPr>
                <w:rFonts w:asciiTheme="minorHAnsi" w:hAnsiTheme="minorHAnsi" w:cstheme="minorHAnsi"/>
                <w:sz w:val="22"/>
                <w:szCs w:val="22"/>
              </w:rPr>
              <w:t>VN</w:t>
            </w:r>
            <w:r>
              <w:rPr>
                <w:rFonts w:asciiTheme="minorHAnsi" w:hAnsiTheme="minorHAnsi" w:cstheme="minorHAnsi"/>
                <w:sz w:val="22"/>
                <w:szCs w:val="22"/>
              </w:rPr>
              <w:t>18024</w:t>
            </w:r>
          </w:p>
        </w:tc>
      </w:tr>
      <w:tr w:rsidR="00A67BC7" w:rsidRPr="00F12FA2" w14:paraId="3F9A1BEC" w14:textId="77777777" w:rsidTr="008A1AF8">
        <w:trPr>
          <w:trHeight w:val="284"/>
        </w:trPr>
        <w:tc>
          <w:tcPr>
            <w:tcW w:w="1985" w:type="dxa"/>
            <w:shd w:val="clear" w:color="auto" w:fill="FFFFFF" w:themeFill="background1"/>
          </w:tcPr>
          <w:p w14:paraId="43F72AA6" w14:textId="2089550F" w:rsidR="00A67BC7" w:rsidRPr="00B8369C" w:rsidRDefault="00F32223" w:rsidP="00272348">
            <w:pPr>
              <w:jc w:val="both"/>
              <w:rPr>
                <w:rFonts w:asciiTheme="minorHAnsi" w:hAnsiTheme="minorHAnsi" w:cstheme="minorHAnsi"/>
                <w:b/>
                <w:bCs/>
                <w:sz w:val="22"/>
                <w:szCs w:val="22"/>
              </w:rPr>
            </w:pPr>
            <w:r w:rsidRPr="00B8369C">
              <w:rPr>
                <w:rFonts w:asciiTheme="minorHAnsi" w:hAnsiTheme="minorHAnsi" w:cstheme="minorHAnsi"/>
                <w:b/>
                <w:bCs/>
                <w:sz w:val="22"/>
                <w:szCs w:val="22"/>
              </w:rPr>
              <w:t>Classification</w:t>
            </w:r>
          </w:p>
        </w:tc>
        <w:tc>
          <w:tcPr>
            <w:tcW w:w="7655" w:type="dxa"/>
            <w:shd w:val="clear" w:color="auto" w:fill="FFFFFF" w:themeFill="background1"/>
          </w:tcPr>
          <w:p w14:paraId="7C2C03C8" w14:textId="34A27BD1" w:rsidR="00A67BC7" w:rsidRPr="001018D6" w:rsidRDefault="0065563F" w:rsidP="00D62B4B">
            <w:pPr>
              <w:rPr>
                <w:rFonts w:asciiTheme="minorHAnsi" w:hAnsiTheme="minorHAnsi" w:cstheme="minorHAnsi"/>
                <w:sz w:val="22"/>
                <w:szCs w:val="22"/>
              </w:rPr>
            </w:pPr>
            <w:r w:rsidRPr="001018D6">
              <w:rPr>
                <w:rFonts w:asciiTheme="minorHAnsi" w:hAnsiTheme="minorHAnsi" w:cstheme="minorHAnsi"/>
                <w:sz w:val="22"/>
                <w:szCs w:val="22"/>
              </w:rPr>
              <w:t>APS Level 2</w:t>
            </w:r>
          </w:p>
        </w:tc>
      </w:tr>
      <w:tr w:rsidR="00A957E6" w:rsidRPr="00F12FA2" w14:paraId="00944EAE" w14:textId="77777777" w:rsidTr="008A1AF8">
        <w:trPr>
          <w:trHeight w:val="284"/>
        </w:trPr>
        <w:tc>
          <w:tcPr>
            <w:tcW w:w="1985" w:type="dxa"/>
            <w:shd w:val="clear" w:color="auto" w:fill="FFFFFF" w:themeFill="background1"/>
          </w:tcPr>
          <w:p w14:paraId="4D27CA16" w14:textId="7596FA53" w:rsidR="00A957E6" w:rsidRPr="00B8369C" w:rsidRDefault="00A957E6" w:rsidP="00272348">
            <w:pPr>
              <w:jc w:val="both"/>
              <w:rPr>
                <w:rFonts w:asciiTheme="minorHAnsi" w:hAnsiTheme="minorHAnsi" w:cstheme="minorHAnsi"/>
                <w:b/>
                <w:bCs/>
                <w:sz w:val="22"/>
                <w:szCs w:val="22"/>
              </w:rPr>
            </w:pPr>
            <w:r w:rsidRPr="00B8369C">
              <w:rPr>
                <w:rFonts w:asciiTheme="minorHAnsi" w:hAnsiTheme="minorHAnsi" w:cstheme="minorHAnsi"/>
                <w:b/>
                <w:bCs/>
                <w:sz w:val="22"/>
                <w:szCs w:val="22"/>
              </w:rPr>
              <w:t>Job Title</w:t>
            </w:r>
          </w:p>
        </w:tc>
        <w:tc>
          <w:tcPr>
            <w:tcW w:w="7655" w:type="dxa"/>
            <w:shd w:val="clear" w:color="auto" w:fill="FFFFFF" w:themeFill="background1"/>
          </w:tcPr>
          <w:p w14:paraId="0A808C55" w14:textId="7EB7AF95" w:rsidR="00A957E6" w:rsidRPr="001018D6" w:rsidRDefault="001018D6" w:rsidP="00D62B4B">
            <w:pPr>
              <w:rPr>
                <w:rFonts w:asciiTheme="minorHAnsi" w:hAnsiTheme="minorHAnsi" w:cstheme="minorHAnsi"/>
                <w:sz w:val="22"/>
                <w:szCs w:val="22"/>
              </w:rPr>
            </w:pPr>
            <w:r w:rsidRPr="001018D6">
              <w:rPr>
                <w:rFonts w:asciiTheme="minorHAnsi" w:hAnsiTheme="minorHAnsi" w:cstheme="minorHAnsi"/>
                <w:sz w:val="22"/>
                <w:szCs w:val="22"/>
              </w:rPr>
              <w:t>Night Attendant</w:t>
            </w:r>
          </w:p>
        </w:tc>
      </w:tr>
      <w:tr w:rsidR="00A67BC7" w:rsidRPr="00F12FA2" w14:paraId="65E5DB8A" w14:textId="77777777" w:rsidTr="008A1AF8">
        <w:trPr>
          <w:trHeight w:val="284"/>
        </w:trPr>
        <w:tc>
          <w:tcPr>
            <w:tcW w:w="1985" w:type="dxa"/>
            <w:shd w:val="clear" w:color="auto" w:fill="FFFFFF" w:themeFill="background1"/>
          </w:tcPr>
          <w:p w14:paraId="162E07C6" w14:textId="5B607752" w:rsidR="00A67BC7" w:rsidRPr="00B8369C" w:rsidRDefault="00F32223" w:rsidP="00272348">
            <w:pPr>
              <w:jc w:val="both"/>
              <w:rPr>
                <w:rFonts w:asciiTheme="minorHAnsi" w:hAnsiTheme="minorHAnsi" w:cstheme="minorHAnsi"/>
                <w:b/>
                <w:bCs/>
                <w:sz w:val="22"/>
                <w:szCs w:val="22"/>
              </w:rPr>
            </w:pPr>
            <w:r w:rsidRPr="00B8369C">
              <w:rPr>
                <w:rFonts w:asciiTheme="minorHAnsi" w:hAnsiTheme="minorHAnsi" w:cstheme="minorHAnsi"/>
                <w:b/>
                <w:bCs/>
                <w:sz w:val="22"/>
                <w:szCs w:val="22"/>
              </w:rPr>
              <w:t>Employment Type</w:t>
            </w:r>
          </w:p>
        </w:tc>
        <w:tc>
          <w:tcPr>
            <w:tcW w:w="7655" w:type="dxa"/>
            <w:shd w:val="clear" w:color="auto" w:fill="FFFFFF" w:themeFill="background1"/>
          </w:tcPr>
          <w:p w14:paraId="7EED0500" w14:textId="707F2C26" w:rsidR="00ED1C03" w:rsidRPr="001018D6" w:rsidRDefault="0065563F" w:rsidP="0077006B">
            <w:pPr>
              <w:rPr>
                <w:rFonts w:asciiTheme="minorHAnsi" w:hAnsiTheme="minorHAnsi" w:cstheme="minorHAnsi"/>
                <w:sz w:val="22"/>
                <w:szCs w:val="22"/>
              </w:rPr>
            </w:pPr>
            <w:r w:rsidRPr="001018D6">
              <w:rPr>
                <w:rFonts w:asciiTheme="minorHAnsi" w:hAnsiTheme="minorHAnsi" w:cstheme="minorHAnsi"/>
                <w:sz w:val="22"/>
                <w:szCs w:val="22"/>
              </w:rPr>
              <w:t>Ongoing</w:t>
            </w:r>
            <w:r w:rsidR="001018D6" w:rsidRPr="001018D6">
              <w:rPr>
                <w:rFonts w:asciiTheme="minorHAnsi" w:hAnsiTheme="minorHAnsi" w:cstheme="minorHAnsi"/>
                <w:sz w:val="22"/>
                <w:szCs w:val="22"/>
              </w:rPr>
              <w:t xml:space="preserve">, </w:t>
            </w:r>
            <w:r w:rsidR="00560A0C" w:rsidRPr="001018D6">
              <w:rPr>
                <w:rFonts w:asciiTheme="minorHAnsi" w:hAnsiTheme="minorHAnsi" w:cstheme="minorHAnsi"/>
                <w:sz w:val="22"/>
                <w:szCs w:val="22"/>
              </w:rPr>
              <w:t>Part-tim</w:t>
            </w:r>
            <w:r w:rsidR="00ED1C03" w:rsidRPr="001018D6">
              <w:rPr>
                <w:rFonts w:asciiTheme="minorHAnsi" w:hAnsiTheme="minorHAnsi" w:cstheme="minorHAnsi"/>
                <w:sz w:val="22"/>
                <w:szCs w:val="22"/>
              </w:rPr>
              <w:t xml:space="preserve">e </w:t>
            </w:r>
            <w:r w:rsidR="00666CAA" w:rsidRPr="001018D6">
              <w:rPr>
                <w:rFonts w:asciiTheme="minorHAnsi" w:hAnsiTheme="minorHAnsi" w:cstheme="minorHAnsi"/>
                <w:sz w:val="22"/>
                <w:szCs w:val="22"/>
              </w:rPr>
              <w:br/>
              <w:t>We are also seek to</w:t>
            </w:r>
            <w:r w:rsidR="00666CAA" w:rsidRPr="001018D6">
              <w:rPr>
                <w:rFonts w:asciiTheme="minorHAnsi" w:eastAsia="Calibri" w:hAnsiTheme="minorHAnsi" w:cstheme="minorHAnsi"/>
                <w:sz w:val="22"/>
                <w:szCs w:val="22"/>
              </w:rPr>
              <w:t xml:space="preserve"> </w:t>
            </w:r>
            <w:r w:rsidR="00666CAA" w:rsidRPr="001018D6">
              <w:rPr>
                <w:rFonts w:asciiTheme="minorHAnsi" w:hAnsiTheme="minorHAnsi" w:cstheme="minorHAnsi"/>
                <w:sz w:val="22"/>
                <w:szCs w:val="22"/>
              </w:rPr>
              <w:t>establish a Merit Pool to fill any</w:t>
            </w:r>
            <w:r w:rsidR="00B8369C">
              <w:rPr>
                <w:rFonts w:asciiTheme="minorHAnsi" w:hAnsiTheme="minorHAnsi" w:cstheme="minorHAnsi"/>
                <w:sz w:val="22"/>
                <w:szCs w:val="22"/>
              </w:rPr>
              <w:t xml:space="preserve"> similar</w:t>
            </w:r>
            <w:r w:rsidR="00666CAA" w:rsidRPr="001018D6">
              <w:rPr>
                <w:rFonts w:asciiTheme="minorHAnsi" w:hAnsiTheme="minorHAnsi" w:cstheme="minorHAnsi"/>
                <w:sz w:val="22"/>
                <w:szCs w:val="22"/>
              </w:rPr>
              <w:t xml:space="preserve"> future vacancies that may arise</w:t>
            </w:r>
            <w:r w:rsidR="00666CAA" w:rsidRPr="001018D6">
              <w:rPr>
                <w:rFonts w:asciiTheme="minorHAnsi" w:eastAsia="Calibri" w:hAnsiTheme="minorHAnsi" w:cstheme="minorHAnsi"/>
                <w:sz w:val="22"/>
                <w:szCs w:val="22"/>
              </w:rPr>
              <w:t xml:space="preserve">. </w:t>
            </w:r>
            <w:r w:rsidR="00666CAA" w:rsidRPr="001018D6">
              <w:rPr>
                <w:rFonts w:asciiTheme="minorHAnsi" w:hAnsiTheme="minorHAnsi" w:cstheme="minorHAnsi"/>
                <w:sz w:val="22"/>
                <w:szCs w:val="22"/>
              </w:rPr>
              <w:t xml:space="preserve"> </w:t>
            </w:r>
          </w:p>
        </w:tc>
      </w:tr>
      <w:tr w:rsidR="00A67BC7" w:rsidRPr="00F12FA2" w14:paraId="7260977C" w14:textId="77777777" w:rsidTr="008A1AF8">
        <w:trPr>
          <w:trHeight w:val="284"/>
        </w:trPr>
        <w:tc>
          <w:tcPr>
            <w:tcW w:w="1985" w:type="dxa"/>
            <w:shd w:val="clear" w:color="auto" w:fill="FFFFFF" w:themeFill="background1"/>
          </w:tcPr>
          <w:p w14:paraId="3E2437CA" w14:textId="1325D9ED" w:rsidR="00A67BC7" w:rsidRPr="00B8369C" w:rsidRDefault="00F32223" w:rsidP="00272348">
            <w:pPr>
              <w:jc w:val="both"/>
              <w:rPr>
                <w:rFonts w:asciiTheme="minorHAnsi" w:hAnsiTheme="minorHAnsi" w:cstheme="minorHAnsi"/>
                <w:b/>
                <w:bCs/>
                <w:sz w:val="22"/>
                <w:szCs w:val="22"/>
              </w:rPr>
            </w:pPr>
            <w:r w:rsidRPr="00B8369C">
              <w:rPr>
                <w:rFonts w:asciiTheme="minorHAnsi" w:hAnsiTheme="minorHAnsi" w:cstheme="minorHAnsi"/>
                <w:b/>
                <w:bCs/>
                <w:sz w:val="22"/>
                <w:szCs w:val="22"/>
              </w:rPr>
              <w:t>Salary</w:t>
            </w:r>
          </w:p>
        </w:tc>
        <w:tc>
          <w:tcPr>
            <w:tcW w:w="7655" w:type="dxa"/>
            <w:shd w:val="clear" w:color="auto" w:fill="FFFFFF" w:themeFill="background1"/>
          </w:tcPr>
          <w:p w14:paraId="0E7D277D" w14:textId="67B108F7" w:rsidR="00A67BC7" w:rsidRPr="001018D6" w:rsidRDefault="00374747" w:rsidP="00D62B4B">
            <w:pPr>
              <w:rPr>
                <w:rFonts w:asciiTheme="minorHAnsi" w:hAnsiTheme="minorHAnsi" w:cstheme="minorHAnsi"/>
                <w:sz w:val="22"/>
                <w:szCs w:val="22"/>
              </w:rPr>
            </w:pPr>
            <w:r w:rsidRPr="001018D6">
              <w:rPr>
                <w:rFonts w:asciiTheme="minorHAnsi" w:hAnsiTheme="minorHAnsi" w:cstheme="minorHAnsi"/>
                <w:sz w:val="22"/>
                <w:szCs w:val="22"/>
              </w:rPr>
              <w:t>$</w:t>
            </w:r>
            <w:r w:rsidR="001018D6" w:rsidRPr="001018D6">
              <w:rPr>
                <w:rFonts w:asciiTheme="minorHAnsi" w:hAnsiTheme="minorHAnsi" w:cstheme="minorHAnsi"/>
                <w:sz w:val="22"/>
                <w:szCs w:val="22"/>
              </w:rPr>
              <w:t>56,774</w:t>
            </w:r>
            <w:r w:rsidR="0065563F" w:rsidRPr="001018D6">
              <w:rPr>
                <w:rFonts w:asciiTheme="minorHAnsi" w:hAnsiTheme="minorHAnsi" w:cstheme="minorHAnsi"/>
                <w:sz w:val="22"/>
                <w:szCs w:val="22"/>
              </w:rPr>
              <w:t xml:space="preserve"> </w:t>
            </w:r>
            <w:r w:rsidR="00E74DE5" w:rsidRPr="001018D6">
              <w:rPr>
                <w:rFonts w:asciiTheme="minorHAnsi" w:hAnsiTheme="minorHAnsi" w:cstheme="minorHAnsi"/>
                <w:sz w:val="22"/>
                <w:szCs w:val="22"/>
              </w:rPr>
              <w:t>–</w:t>
            </w:r>
            <w:r w:rsidRPr="001018D6">
              <w:rPr>
                <w:rFonts w:asciiTheme="minorHAnsi" w:hAnsiTheme="minorHAnsi" w:cstheme="minorHAnsi"/>
                <w:sz w:val="22"/>
                <w:szCs w:val="22"/>
              </w:rPr>
              <w:t xml:space="preserve"> $</w:t>
            </w:r>
            <w:r w:rsidR="001018D6" w:rsidRPr="001018D6">
              <w:rPr>
                <w:rFonts w:asciiTheme="minorHAnsi" w:hAnsiTheme="minorHAnsi" w:cstheme="minorHAnsi"/>
                <w:sz w:val="22"/>
                <w:szCs w:val="22"/>
              </w:rPr>
              <w:t>61,883</w:t>
            </w:r>
            <w:r w:rsidR="00A43B40" w:rsidRPr="001018D6">
              <w:rPr>
                <w:rFonts w:asciiTheme="minorHAnsi" w:hAnsiTheme="minorHAnsi" w:cstheme="minorHAnsi"/>
                <w:sz w:val="22"/>
                <w:szCs w:val="22"/>
              </w:rPr>
              <w:t>pa (pro-rated for</w:t>
            </w:r>
            <w:r w:rsidRPr="001018D6">
              <w:rPr>
                <w:rFonts w:asciiTheme="minorHAnsi" w:hAnsiTheme="minorHAnsi" w:cstheme="minorHAnsi"/>
                <w:sz w:val="22"/>
                <w:szCs w:val="22"/>
              </w:rPr>
              <w:t xml:space="preserve"> </w:t>
            </w:r>
            <w:r w:rsidR="00A43B40" w:rsidRPr="001018D6">
              <w:rPr>
                <w:rFonts w:asciiTheme="minorHAnsi" w:hAnsiTheme="minorHAnsi" w:cstheme="minorHAnsi"/>
                <w:sz w:val="22"/>
                <w:szCs w:val="22"/>
              </w:rPr>
              <w:t>part-time)</w:t>
            </w:r>
          </w:p>
        </w:tc>
      </w:tr>
      <w:tr w:rsidR="00A67BC7" w:rsidRPr="00F12FA2" w14:paraId="1ADE4E5D" w14:textId="77777777" w:rsidTr="008A1AF8">
        <w:trPr>
          <w:trHeight w:val="284"/>
        </w:trPr>
        <w:tc>
          <w:tcPr>
            <w:tcW w:w="1985" w:type="dxa"/>
            <w:shd w:val="clear" w:color="auto" w:fill="FFFFFF" w:themeFill="background1"/>
          </w:tcPr>
          <w:p w14:paraId="7EA06F46" w14:textId="2B84B081" w:rsidR="00A67BC7" w:rsidRPr="00B8369C" w:rsidRDefault="00F32223" w:rsidP="00272348">
            <w:pPr>
              <w:jc w:val="both"/>
              <w:rPr>
                <w:rFonts w:asciiTheme="minorHAnsi" w:hAnsiTheme="minorHAnsi" w:cstheme="minorHAnsi"/>
                <w:b/>
                <w:bCs/>
                <w:sz w:val="22"/>
                <w:szCs w:val="22"/>
              </w:rPr>
            </w:pPr>
            <w:r w:rsidRPr="00B8369C">
              <w:rPr>
                <w:rFonts w:asciiTheme="minorHAnsi" w:hAnsiTheme="minorHAnsi" w:cstheme="minorHAnsi"/>
                <w:b/>
                <w:bCs/>
                <w:sz w:val="22"/>
                <w:szCs w:val="22"/>
              </w:rPr>
              <w:t>Benefits</w:t>
            </w:r>
          </w:p>
        </w:tc>
        <w:tc>
          <w:tcPr>
            <w:tcW w:w="7655" w:type="dxa"/>
            <w:shd w:val="clear" w:color="auto" w:fill="FFFFFF" w:themeFill="background1"/>
          </w:tcPr>
          <w:p w14:paraId="300947B2" w14:textId="77777777" w:rsidR="00A214F2" w:rsidRPr="00FC19E9" w:rsidRDefault="00A214F2" w:rsidP="00A214F2">
            <w:pPr>
              <w:pStyle w:val="ListParagraph"/>
              <w:numPr>
                <w:ilvl w:val="0"/>
                <w:numId w:val="26"/>
              </w:numPr>
              <w:rPr>
                <w:rFonts w:asciiTheme="minorHAnsi" w:hAnsiTheme="minorHAnsi" w:cstheme="minorHAnsi"/>
                <w:szCs w:val="22"/>
              </w:rPr>
            </w:pPr>
            <w:r w:rsidRPr="00FC19E9">
              <w:rPr>
                <w:rFonts w:asciiTheme="minorHAnsi" w:hAnsiTheme="minorHAnsi" w:cstheme="minorHAnsi"/>
                <w:szCs w:val="22"/>
              </w:rPr>
              <w:t>Generous shift penalties</w:t>
            </w:r>
            <w:r>
              <w:rPr>
                <w:rFonts w:asciiTheme="minorHAnsi" w:hAnsiTheme="minorHAnsi" w:cstheme="minorHAnsi"/>
                <w:szCs w:val="22"/>
              </w:rPr>
              <w:t>.</w:t>
            </w:r>
          </w:p>
          <w:p w14:paraId="18864F11" w14:textId="77777777" w:rsidR="00A214F2" w:rsidRDefault="00A214F2" w:rsidP="00A214F2">
            <w:pPr>
              <w:pStyle w:val="ListParagraph"/>
              <w:numPr>
                <w:ilvl w:val="0"/>
                <w:numId w:val="26"/>
              </w:numPr>
              <w:spacing w:line="276" w:lineRule="auto"/>
              <w:rPr>
                <w:rFonts w:asciiTheme="minorHAnsi" w:hAnsiTheme="minorHAnsi" w:cstheme="minorHAnsi"/>
                <w:szCs w:val="22"/>
              </w:rPr>
            </w:pPr>
            <w:r w:rsidRPr="00BE7922">
              <w:rPr>
                <w:rFonts w:asciiTheme="minorHAnsi" w:hAnsiTheme="minorHAnsi" w:cstheme="minorHAnsi"/>
                <w:szCs w:val="22"/>
              </w:rPr>
              <w:t>Regular salary packaging options for vehicles, superannuation and laptops etc PLUS, ability to salary sacrifice $15,900 per Fringe Benefit Tax year for rent, mortgage or living expenses. This benefit reduces taxable income, increasing fortnightly take-home pay.</w:t>
            </w:r>
          </w:p>
          <w:p w14:paraId="6BD9BAC0" w14:textId="311F4AD3" w:rsidR="00A214F2" w:rsidRPr="00A214F2" w:rsidRDefault="00A214F2" w:rsidP="00A214F2">
            <w:pPr>
              <w:pStyle w:val="ListParagraph"/>
              <w:numPr>
                <w:ilvl w:val="0"/>
                <w:numId w:val="26"/>
              </w:numPr>
              <w:spacing w:line="276" w:lineRule="auto"/>
              <w:rPr>
                <w:rFonts w:asciiTheme="minorHAnsi" w:hAnsiTheme="minorHAnsi" w:cstheme="minorHAnsi"/>
                <w:szCs w:val="22"/>
              </w:rPr>
            </w:pPr>
            <w:r w:rsidRPr="00A214F2">
              <w:rPr>
                <w:rFonts w:asciiTheme="minorHAnsi" w:hAnsiTheme="minorHAnsi" w:cstheme="minorHAnsi"/>
                <w:szCs w:val="22"/>
              </w:rPr>
              <w:t xml:space="preserve">Paid Leave during School Holidays - 4 weeks Annual Leave (to be used in school holiday periods only) PLUS, 6-8 weeks paid Close Down leave during school </w:t>
            </w:r>
            <w:r w:rsidRPr="00A214F2">
              <w:rPr>
                <w:rFonts w:asciiTheme="minorHAnsi" w:hAnsiTheme="minorHAnsi" w:cstheme="minorHAnsi"/>
                <w:szCs w:val="22"/>
              </w:rPr>
              <w:lastRenderedPageBreak/>
              <w:t>holiday periods.</w:t>
            </w:r>
            <w:r w:rsidRPr="00A214F2">
              <w:rPr>
                <w:rFonts w:asciiTheme="minorHAnsi" w:hAnsiTheme="minorHAnsi" w:cstheme="minorHAnsi"/>
                <w:szCs w:val="22"/>
              </w:rPr>
              <w:br/>
              <w:t>Note: staff may be asked to work up to 2 weeks in total during the school holidays to undertake training, relief work, and hostel preparation for new term or hostel closedown</w:t>
            </w:r>
          </w:p>
        </w:tc>
      </w:tr>
      <w:tr w:rsidR="00A67BC7" w:rsidRPr="00F12FA2" w14:paraId="4775E34D" w14:textId="77777777" w:rsidTr="008A1AF8">
        <w:trPr>
          <w:trHeight w:val="284"/>
        </w:trPr>
        <w:tc>
          <w:tcPr>
            <w:tcW w:w="1985" w:type="dxa"/>
            <w:shd w:val="clear" w:color="auto" w:fill="FFFFFF" w:themeFill="background1"/>
          </w:tcPr>
          <w:p w14:paraId="5D710DF1" w14:textId="5560645E" w:rsidR="00A67BC7" w:rsidRPr="00B8369C" w:rsidRDefault="00F32223" w:rsidP="00272348">
            <w:pPr>
              <w:jc w:val="both"/>
              <w:rPr>
                <w:rFonts w:asciiTheme="minorHAnsi" w:hAnsiTheme="minorHAnsi" w:cstheme="minorHAnsi"/>
                <w:b/>
                <w:bCs/>
                <w:sz w:val="22"/>
                <w:szCs w:val="22"/>
              </w:rPr>
            </w:pPr>
            <w:r w:rsidRPr="00B8369C">
              <w:rPr>
                <w:rFonts w:asciiTheme="minorHAnsi" w:hAnsiTheme="minorHAnsi" w:cstheme="minorHAnsi"/>
                <w:b/>
                <w:bCs/>
                <w:sz w:val="22"/>
                <w:szCs w:val="22"/>
              </w:rPr>
              <w:lastRenderedPageBreak/>
              <w:t>Location</w:t>
            </w:r>
          </w:p>
        </w:tc>
        <w:tc>
          <w:tcPr>
            <w:tcW w:w="7655" w:type="dxa"/>
            <w:shd w:val="clear" w:color="auto" w:fill="FFFFFF" w:themeFill="background1"/>
          </w:tcPr>
          <w:p w14:paraId="5530AD51" w14:textId="3A2148D7" w:rsidR="0065563F" w:rsidRPr="00F12FA2" w:rsidRDefault="001018D6" w:rsidP="00D62B4B">
            <w:pPr>
              <w:rPr>
                <w:rFonts w:asciiTheme="minorHAnsi" w:hAnsiTheme="minorHAnsi" w:cstheme="minorHAnsi"/>
                <w:sz w:val="22"/>
                <w:szCs w:val="22"/>
              </w:rPr>
            </w:pPr>
            <w:r>
              <w:rPr>
                <w:rFonts w:asciiTheme="minorHAnsi" w:hAnsiTheme="minorHAnsi" w:cstheme="minorHAnsi"/>
                <w:sz w:val="22"/>
                <w:szCs w:val="22"/>
              </w:rPr>
              <w:t>Dubbo, NSW</w:t>
            </w:r>
            <w:r w:rsidR="00747C48" w:rsidRPr="00F12FA2">
              <w:rPr>
                <w:rFonts w:asciiTheme="minorHAnsi" w:hAnsiTheme="minorHAnsi" w:cstheme="minorHAnsi"/>
                <w:sz w:val="22"/>
                <w:szCs w:val="22"/>
              </w:rPr>
              <w:t xml:space="preserve"> -</w:t>
            </w:r>
            <w:r w:rsidR="00D779D3" w:rsidRPr="00F12FA2">
              <w:rPr>
                <w:rFonts w:asciiTheme="minorHAnsi" w:hAnsiTheme="minorHAnsi" w:cstheme="minorHAnsi"/>
                <w:sz w:val="22"/>
                <w:szCs w:val="22"/>
              </w:rPr>
              <w:t xml:space="preserve"> </w:t>
            </w:r>
            <w:hyperlink r:id="rId8" w:history="1">
              <w:r w:rsidRPr="001018D6">
                <w:rPr>
                  <w:color w:val="0000FF"/>
                  <w:u w:val="single"/>
                </w:rPr>
                <w:t>Grey Street Hostel | Aboriginal Hostels Limited (ahl.gov.au)</w:t>
              </w:r>
            </w:hyperlink>
          </w:p>
        </w:tc>
      </w:tr>
      <w:tr w:rsidR="00A67BC7" w:rsidRPr="00F12FA2" w14:paraId="52CA0E35" w14:textId="77777777" w:rsidTr="008A1AF8">
        <w:trPr>
          <w:trHeight w:val="284"/>
        </w:trPr>
        <w:tc>
          <w:tcPr>
            <w:tcW w:w="1985" w:type="dxa"/>
            <w:shd w:val="clear" w:color="auto" w:fill="FFFFFF" w:themeFill="background1"/>
          </w:tcPr>
          <w:p w14:paraId="109DE9E0" w14:textId="03E3E989" w:rsidR="00A67BC7" w:rsidRPr="00B8369C" w:rsidRDefault="00F32223" w:rsidP="00272348">
            <w:pPr>
              <w:jc w:val="both"/>
              <w:rPr>
                <w:rFonts w:asciiTheme="minorHAnsi" w:hAnsiTheme="minorHAnsi" w:cstheme="minorHAnsi"/>
                <w:b/>
                <w:bCs/>
                <w:sz w:val="22"/>
                <w:szCs w:val="22"/>
              </w:rPr>
            </w:pPr>
            <w:r w:rsidRPr="00B8369C">
              <w:rPr>
                <w:rFonts w:asciiTheme="minorHAnsi" w:hAnsiTheme="minorHAnsi" w:cstheme="minorHAnsi"/>
                <w:b/>
                <w:bCs/>
                <w:sz w:val="22"/>
                <w:szCs w:val="22"/>
              </w:rPr>
              <w:t>Contact Officer</w:t>
            </w:r>
          </w:p>
        </w:tc>
        <w:tc>
          <w:tcPr>
            <w:tcW w:w="7655" w:type="dxa"/>
            <w:shd w:val="clear" w:color="auto" w:fill="FFFFFF" w:themeFill="background1"/>
          </w:tcPr>
          <w:p w14:paraId="1521F53E" w14:textId="376AB4A8" w:rsidR="00A67BC7" w:rsidRPr="00F12FA2" w:rsidRDefault="00B8369C" w:rsidP="00D62B4B">
            <w:pPr>
              <w:rPr>
                <w:rFonts w:asciiTheme="minorHAnsi" w:hAnsiTheme="minorHAnsi" w:cstheme="minorHAnsi"/>
                <w:sz w:val="22"/>
                <w:szCs w:val="22"/>
              </w:rPr>
            </w:pPr>
            <w:r>
              <w:rPr>
                <w:rFonts w:asciiTheme="minorHAnsi" w:hAnsiTheme="minorHAnsi" w:cstheme="minorHAnsi"/>
                <w:sz w:val="22"/>
                <w:szCs w:val="22"/>
              </w:rPr>
              <w:t>Carla Wills – 0460 111 106</w:t>
            </w:r>
          </w:p>
        </w:tc>
      </w:tr>
    </w:tbl>
    <w:p w14:paraId="2CDAAA22" w14:textId="77777777" w:rsidR="006376A8" w:rsidRPr="00F12FA2" w:rsidRDefault="006376A8" w:rsidP="00F43899">
      <w:pPr>
        <w:spacing w:before="0" w:after="0" w:line="240" w:lineRule="auto"/>
        <w:rPr>
          <w:rFonts w:asciiTheme="minorHAnsi" w:eastAsiaTheme="majorEastAsia" w:hAnsiTheme="minorHAnsi" w:cstheme="minorHAnsi"/>
          <w:b/>
          <w:color w:val="AD3016"/>
          <w:sz w:val="24"/>
          <w:szCs w:val="26"/>
        </w:rPr>
      </w:pPr>
    </w:p>
    <w:p w14:paraId="5F6BE343" w14:textId="46FD871C" w:rsidR="006376A8" w:rsidRPr="00F12FA2" w:rsidRDefault="006376A8" w:rsidP="00F43899">
      <w:pPr>
        <w:spacing w:before="0" w:after="0" w:line="240" w:lineRule="auto"/>
        <w:rPr>
          <w:rFonts w:asciiTheme="minorHAnsi" w:eastAsiaTheme="majorEastAsia" w:hAnsiTheme="minorHAnsi" w:cstheme="minorHAnsi"/>
          <w:b/>
          <w:color w:val="AD3016"/>
          <w:sz w:val="24"/>
          <w:szCs w:val="26"/>
        </w:rPr>
      </w:pPr>
    </w:p>
    <w:p w14:paraId="12F2B1FD" w14:textId="79D4450D" w:rsidR="006376A8" w:rsidRPr="00F12FA2" w:rsidRDefault="00D779D3" w:rsidP="00F43899">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05321616" w14:textId="01CF1388" w:rsidR="00374747" w:rsidRPr="00F12FA2" w:rsidRDefault="008B464F" w:rsidP="00D779D3">
      <w:pPr>
        <w:spacing w:before="0" w:after="0" w:line="240" w:lineRule="auto"/>
        <w:ind w:left="-284"/>
        <w:rPr>
          <w:rFonts w:asciiTheme="minorHAnsi" w:hAnsiTheme="minorHAnsi" w:cstheme="minorHAnsi"/>
          <w:b/>
          <w:bCs/>
          <w:color w:val="253942" w:themeColor="text2"/>
          <w:sz w:val="32"/>
          <w:szCs w:val="32"/>
        </w:rPr>
      </w:pPr>
      <w:r w:rsidRPr="00F12FA2">
        <w:rPr>
          <w:rFonts w:asciiTheme="minorHAnsi" w:eastAsiaTheme="majorEastAsia" w:hAnsiTheme="minorHAnsi" w:cstheme="minorHAnsi"/>
          <w:b/>
          <w:color w:val="AD3016"/>
          <w:sz w:val="28"/>
          <w:szCs w:val="28"/>
        </w:rPr>
        <w:lastRenderedPageBreak/>
        <w:t xml:space="preserve">Position </w:t>
      </w:r>
      <w:r w:rsidR="00D779D3" w:rsidRPr="00F12FA2">
        <w:rPr>
          <w:rFonts w:asciiTheme="minorHAnsi" w:eastAsiaTheme="majorEastAsia" w:hAnsiTheme="minorHAnsi" w:cstheme="minorHAnsi"/>
          <w:b/>
          <w:color w:val="AD3016"/>
          <w:sz w:val="28"/>
          <w:szCs w:val="28"/>
        </w:rPr>
        <w:t>D</w:t>
      </w:r>
      <w:r w:rsidRPr="00F12FA2">
        <w:rPr>
          <w:rFonts w:asciiTheme="minorHAnsi" w:eastAsiaTheme="majorEastAsia" w:hAnsiTheme="minorHAnsi" w:cstheme="minorHAnsi"/>
          <w:b/>
          <w:color w:val="AD3016"/>
          <w:sz w:val="28"/>
          <w:szCs w:val="28"/>
        </w:rPr>
        <w:t>escription</w:t>
      </w:r>
    </w:p>
    <w:p w14:paraId="630CBCFE" w14:textId="77777777" w:rsidR="00F43899" w:rsidRPr="00F12FA2" w:rsidRDefault="00F43899" w:rsidP="00F43899">
      <w:pPr>
        <w:spacing w:before="0" w:after="0" w:line="240" w:lineRule="auto"/>
        <w:rPr>
          <w:rFonts w:asciiTheme="minorHAnsi" w:hAnsiTheme="minorHAnsi" w:cstheme="minorHAnsi"/>
        </w:rPr>
      </w:pPr>
    </w:p>
    <w:tbl>
      <w:tblPr>
        <w:tblStyle w:val="TableGrid"/>
        <w:tblW w:w="9498" w:type="dxa"/>
        <w:tblInd w:w="-289" w:type="dxa"/>
        <w:tblLook w:val="04A0" w:firstRow="1" w:lastRow="0" w:firstColumn="1" w:lastColumn="0" w:noHBand="0" w:noVBand="1"/>
      </w:tblPr>
      <w:tblGrid>
        <w:gridCol w:w="1844"/>
        <w:gridCol w:w="7654"/>
      </w:tblGrid>
      <w:tr w:rsidR="000F1222" w:rsidRPr="00F12FA2" w14:paraId="3D59E5DE" w14:textId="77777777" w:rsidTr="00D779D3">
        <w:tc>
          <w:tcPr>
            <w:tcW w:w="9498" w:type="dxa"/>
            <w:gridSpan w:val="2"/>
            <w:shd w:val="clear" w:color="auto" w:fill="FFFFFF" w:themeFill="background1"/>
          </w:tcPr>
          <w:p w14:paraId="623F9C3E" w14:textId="0088AADA" w:rsidR="000F1222" w:rsidRPr="00A645F6" w:rsidRDefault="000F1222" w:rsidP="000F1222">
            <w:pPr>
              <w:spacing w:line="240" w:lineRule="auto"/>
              <w:rPr>
                <w:rFonts w:asciiTheme="minorHAnsi" w:hAnsiTheme="minorHAnsi" w:cstheme="minorHAnsi"/>
                <w:sz w:val="22"/>
                <w:szCs w:val="22"/>
              </w:rPr>
            </w:pPr>
            <w:r w:rsidRPr="00A645F6">
              <w:rPr>
                <w:rFonts w:asciiTheme="minorHAnsi" w:hAnsiTheme="minorHAnsi" w:cstheme="minorHAnsi"/>
                <w:sz w:val="22"/>
                <w:szCs w:val="22"/>
              </w:rPr>
              <w:t xml:space="preserve">Under the general direction of the </w:t>
            </w:r>
            <w:r w:rsidR="001018D6" w:rsidRPr="00A645F6">
              <w:rPr>
                <w:rFonts w:asciiTheme="minorHAnsi" w:hAnsiTheme="minorHAnsi" w:cstheme="minorHAnsi"/>
                <w:sz w:val="22"/>
                <w:szCs w:val="22"/>
              </w:rPr>
              <w:t>Head of Boarding/ Deputy Head of Boarding</w:t>
            </w:r>
            <w:r w:rsidRPr="00A645F6">
              <w:rPr>
                <w:rFonts w:asciiTheme="minorHAnsi" w:hAnsiTheme="minorHAnsi" w:cstheme="minorHAnsi"/>
                <w:sz w:val="22"/>
                <w:szCs w:val="22"/>
              </w:rPr>
              <w:t xml:space="preserve"> provide high quality care and support within a residential setting </w:t>
            </w:r>
            <w:r w:rsidR="00045F26" w:rsidRPr="00A645F6">
              <w:rPr>
                <w:rFonts w:asciiTheme="minorHAnsi" w:hAnsiTheme="minorHAnsi" w:cstheme="minorHAnsi"/>
                <w:sz w:val="22"/>
                <w:szCs w:val="22"/>
              </w:rPr>
              <w:t>for First Nations people</w:t>
            </w:r>
            <w:r w:rsidRPr="00A645F6">
              <w:rPr>
                <w:rFonts w:asciiTheme="minorHAnsi" w:hAnsiTheme="minorHAnsi" w:cstheme="minorHAnsi"/>
                <w:sz w:val="22"/>
                <w:szCs w:val="22"/>
              </w:rPr>
              <w:t>.</w:t>
            </w:r>
          </w:p>
        </w:tc>
      </w:tr>
      <w:tr w:rsidR="00E900B3" w:rsidRPr="00F12FA2" w14:paraId="35EE2361" w14:textId="77777777" w:rsidTr="00D779D3">
        <w:tc>
          <w:tcPr>
            <w:tcW w:w="1844" w:type="dxa"/>
            <w:shd w:val="clear" w:color="auto" w:fill="FFFFFF" w:themeFill="background1"/>
          </w:tcPr>
          <w:p w14:paraId="2037C340" w14:textId="5BBBBA1B" w:rsidR="00E900B3" w:rsidRPr="00A645F6" w:rsidRDefault="00A43B40" w:rsidP="00A43B40">
            <w:pPr>
              <w:jc w:val="both"/>
              <w:rPr>
                <w:rFonts w:asciiTheme="minorHAnsi" w:hAnsiTheme="minorHAnsi" w:cstheme="minorHAnsi"/>
                <w:sz w:val="22"/>
                <w:szCs w:val="22"/>
              </w:rPr>
            </w:pPr>
            <w:r w:rsidRPr="00A645F6">
              <w:rPr>
                <w:rFonts w:asciiTheme="minorHAnsi" w:hAnsiTheme="minorHAnsi" w:cstheme="minorHAnsi"/>
                <w:sz w:val="22"/>
                <w:szCs w:val="22"/>
              </w:rPr>
              <w:t>Customer Service</w:t>
            </w:r>
          </w:p>
        </w:tc>
        <w:tc>
          <w:tcPr>
            <w:tcW w:w="7654" w:type="dxa"/>
            <w:shd w:val="clear" w:color="auto" w:fill="FFFFFF" w:themeFill="background1"/>
          </w:tcPr>
          <w:p w14:paraId="164A2806" w14:textId="1F6983A7" w:rsidR="00E900B3" w:rsidRPr="00A645F6" w:rsidRDefault="00A43B40" w:rsidP="00A43B40">
            <w:pPr>
              <w:spacing w:line="240" w:lineRule="auto"/>
              <w:jc w:val="both"/>
              <w:rPr>
                <w:rFonts w:asciiTheme="minorHAnsi" w:hAnsiTheme="minorHAnsi" w:cstheme="minorHAnsi"/>
                <w:sz w:val="22"/>
                <w:szCs w:val="22"/>
              </w:rPr>
            </w:pPr>
            <w:r w:rsidRPr="00A645F6">
              <w:rPr>
                <w:rFonts w:asciiTheme="minorHAnsi" w:hAnsiTheme="minorHAnsi" w:cstheme="minorHAnsi"/>
                <w:sz w:val="22"/>
                <w:szCs w:val="22"/>
              </w:rPr>
              <w:t>Ensure a high level of customer service is provided to AHL residents at all times, including attending to resident requests in a professional and courteous manner.</w:t>
            </w:r>
          </w:p>
        </w:tc>
      </w:tr>
      <w:tr w:rsidR="00E900B3" w:rsidRPr="00F12FA2" w14:paraId="5772588B" w14:textId="77777777" w:rsidTr="00D779D3">
        <w:tc>
          <w:tcPr>
            <w:tcW w:w="1844" w:type="dxa"/>
            <w:shd w:val="clear" w:color="auto" w:fill="FFFFFF" w:themeFill="background1"/>
          </w:tcPr>
          <w:p w14:paraId="0BD018BB" w14:textId="5AFBE0C4" w:rsidR="00E900B3" w:rsidRPr="00A645F6" w:rsidRDefault="00A43B40" w:rsidP="00CC4D37">
            <w:pPr>
              <w:rPr>
                <w:rFonts w:asciiTheme="minorHAnsi" w:hAnsiTheme="minorHAnsi" w:cstheme="minorHAnsi"/>
                <w:sz w:val="22"/>
                <w:szCs w:val="22"/>
              </w:rPr>
            </w:pPr>
            <w:r w:rsidRPr="00A645F6">
              <w:rPr>
                <w:rFonts w:asciiTheme="minorHAnsi" w:hAnsiTheme="minorHAnsi" w:cstheme="minorHAnsi"/>
                <w:sz w:val="22"/>
                <w:szCs w:val="22"/>
              </w:rPr>
              <w:t>Workplace Safety</w:t>
            </w:r>
          </w:p>
        </w:tc>
        <w:tc>
          <w:tcPr>
            <w:tcW w:w="7654" w:type="dxa"/>
            <w:shd w:val="clear" w:color="auto" w:fill="FFFFFF" w:themeFill="background1"/>
          </w:tcPr>
          <w:p w14:paraId="075A2489" w14:textId="77777777" w:rsidR="00A43B40" w:rsidRPr="00A645F6" w:rsidRDefault="00A43B40" w:rsidP="00A43B40">
            <w:pPr>
              <w:pStyle w:val="TableParagraph"/>
              <w:kinsoku w:val="0"/>
              <w:overflowPunct w:val="0"/>
              <w:spacing w:before="60" w:after="60"/>
              <w:ind w:right="185"/>
              <w:rPr>
                <w:rFonts w:cstheme="minorHAnsi"/>
                <w:spacing w:val="4"/>
                <w:lang w:val="en-AU"/>
              </w:rPr>
            </w:pPr>
            <w:r w:rsidRPr="00A645F6">
              <w:rPr>
                <w:rFonts w:cstheme="minorHAnsi"/>
                <w:spacing w:val="4"/>
                <w:lang w:val="en-AU"/>
              </w:rPr>
              <w:t>All workplace tasks will be performed in a manner which upholds AHL’s commitment to safety of its staff and residents by adhering to relevant Work Health and Safety (WHS) practices at all times. This includes the requirement for an employee to:</w:t>
            </w:r>
          </w:p>
          <w:p w14:paraId="28385EFB" w14:textId="77777777" w:rsidR="00A43B40" w:rsidRPr="00A645F6" w:rsidRDefault="00A43B40" w:rsidP="00A43B4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A645F6">
              <w:rPr>
                <w:rFonts w:asciiTheme="minorHAnsi" w:eastAsiaTheme="minorHAnsi" w:hAnsiTheme="minorHAnsi" w:cstheme="minorHAnsi"/>
                <w:color w:val="auto"/>
                <w:spacing w:val="4"/>
                <w:szCs w:val="22"/>
              </w:rPr>
              <w:t>Promptly report workplace hazards, WHS issues including injury or illness to their manager or Health and Safety Representative (HSR) as soon as practicable</w:t>
            </w:r>
          </w:p>
          <w:p w14:paraId="63D9CFCA" w14:textId="77777777" w:rsidR="003F02D0" w:rsidRPr="00A645F6"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A645F6">
              <w:rPr>
                <w:rFonts w:asciiTheme="minorHAnsi" w:eastAsiaTheme="minorHAnsi" w:hAnsiTheme="minorHAnsi" w:cstheme="minorHAnsi"/>
                <w:color w:val="auto"/>
                <w:spacing w:val="4"/>
                <w:szCs w:val="22"/>
              </w:rPr>
              <w:t>Report an unsafe, hazardous or emergency situation using AHL’s critical incident management framework and procedures</w:t>
            </w:r>
          </w:p>
          <w:p w14:paraId="49518544" w14:textId="62C2BD02" w:rsidR="00E900B3" w:rsidRPr="00A645F6"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A645F6">
              <w:rPr>
                <w:rFonts w:asciiTheme="minorHAnsi" w:eastAsiaTheme="minorHAnsi" w:hAnsiTheme="minorHAnsi" w:cstheme="minorHAnsi"/>
                <w:color w:val="auto"/>
                <w:spacing w:val="4"/>
                <w:szCs w:val="22"/>
              </w:rPr>
              <w:t>Appropriately use equipment or substances provided by AHL and report all asset and property maintenance related matters.</w:t>
            </w:r>
          </w:p>
        </w:tc>
      </w:tr>
      <w:tr w:rsidR="00E900B3" w:rsidRPr="00F12FA2" w14:paraId="56921534" w14:textId="77777777" w:rsidTr="00D779D3">
        <w:tc>
          <w:tcPr>
            <w:tcW w:w="1844" w:type="dxa"/>
            <w:shd w:val="clear" w:color="auto" w:fill="FFFFFF" w:themeFill="background1"/>
          </w:tcPr>
          <w:p w14:paraId="58BBBA57" w14:textId="02A8637A" w:rsidR="00E900B3" w:rsidRPr="00A645F6" w:rsidRDefault="003F02D0" w:rsidP="00CC4D37">
            <w:pPr>
              <w:rPr>
                <w:rFonts w:asciiTheme="minorHAnsi" w:hAnsiTheme="minorHAnsi" w:cstheme="minorHAnsi"/>
                <w:sz w:val="22"/>
                <w:szCs w:val="22"/>
              </w:rPr>
            </w:pPr>
            <w:r w:rsidRPr="00A645F6">
              <w:rPr>
                <w:rFonts w:asciiTheme="minorHAnsi" w:hAnsiTheme="minorHAnsi" w:cstheme="minorHAnsi"/>
                <w:sz w:val="22"/>
                <w:szCs w:val="22"/>
              </w:rPr>
              <w:t>General</w:t>
            </w:r>
          </w:p>
        </w:tc>
        <w:tc>
          <w:tcPr>
            <w:tcW w:w="7654" w:type="dxa"/>
            <w:shd w:val="clear" w:color="auto" w:fill="FFFFFF" w:themeFill="background1"/>
          </w:tcPr>
          <w:p w14:paraId="34E88063" w14:textId="3463E8E7" w:rsidR="00E900B3" w:rsidRPr="00A645F6" w:rsidRDefault="003F02D0" w:rsidP="00CC4D37">
            <w:pPr>
              <w:rPr>
                <w:rFonts w:asciiTheme="minorHAnsi" w:hAnsiTheme="minorHAnsi" w:cstheme="minorHAnsi"/>
                <w:sz w:val="22"/>
                <w:szCs w:val="22"/>
              </w:rPr>
            </w:pPr>
            <w:r w:rsidRPr="00A645F6">
              <w:rPr>
                <w:rFonts w:asciiTheme="minorHAnsi" w:hAnsiTheme="minorHAnsi" w:cstheme="minorHAnsi"/>
                <w:sz w:val="22"/>
                <w:szCs w:val="22"/>
              </w:rPr>
              <w:t xml:space="preserve">Hostel Workers are required to work as part of a team. Whilst your regular duties will be in either Cooking, Housekeeping, or Night Attendant, you may be required from time to time perform other duties as directed by </w:t>
            </w:r>
            <w:r w:rsidR="00A645F6" w:rsidRPr="00A645F6">
              <w:rPr>
                <w:rFonts w:asciiTheme="minorHAnsi" w:hAnsiTheme="minorHAnsi" w:cstheme="minorHAnsi"/>
                <w:sz w:val="22"/>
                <w:szCs w:val="22"/>
              </w:rPr>
              <w:t>Head of Boarding/ Deputy Head of Boarding</w:t>
            </w:r>
            <w:r w:rsidRPr="00A645F6">
              <w:rPr>
                <w:rFonts w:asciiTheme="minorHAnsi" w:hAnsiTheme="minorHAnsi" w:cstheme="minorHAnsi"/>
                <w:sz w:val="22"/>
                <w:szCs w:val="22"/>
              </w:rPr>
              <w:t xml:space="preserve"> to ensure a high level of service is maintained.</w:t>
            </w:r>
          </w:p>
        </w:tc>
      </w:tr>
      <w:tr w:rsidR="00DE1AD6" w:rsidRPr="00F12FA2" w14:paraId="6998E1A3" w14:textId="77777777" w:rsidTr="00D779D3">
        <w:tc>
          <w:tcPr>
            <w:tcW w:w="1844" w:type="dxa"/>
            <w:shd w:val="clear" w:color="auto" w:fill="FFFFFF" w:themeFill="background1"/>
          </w:tcPr>
          <w:p w14:paraId="40123C45" w14:textId="248E591D" w:rsidR="00DE1AD6" w:rsidRPr="00A645F6" w:rsidRDefault="00DE1AD6" w:rsidP="00CC4D37">
            <w:pPr>
              <w:rPr>
                <w:rFonts w:asciiTheme="minorHAnsi" w:hAnsiTheme="minorHAnsi" w:cstheme="minorHAnsi"/>
                <w:sz w:val="22"/>
                <w:szCs w:val="22"/>
              </w:rPr>
            </w:pPr>
            <w:r w:rsidRPr="00A645F6">
              <w:rPr>
                <w:rFonts w:asciiTheme="minorHAnsi" w:hAnsiTheme="minorHAnsi" w:cstheme="minorHAnsi"/>
                <w:sz w:val="22"/>
                <w:szCs w:val="22"/>
              </w:rPr>
              <w:t xml:space="preserve">Night Attendant </w:t>
            </w:r>
          </w:p>
        </w:tc>
        <w:tc>
          <w:tcPr>
            <w:tcW w:w="7654" w:type="dxa"/>
            <w:shd w:val="clear" w:color="auto" w:fill="FFFFFF" w:themeFill="background1"/>
          </w:tcPr>
          <w:p w14:paraId="4D2125A1" w14:textId="77777777" w:rsidR="00DE1AD6" w:rsidRPr="00A645F6" w:rsidRDefault="00DE1AD6" w:rsidP="00DE1AD6">
            <w:pPr>
              <w:spacing w:before="60" w:after="60" w:line="240" w:lineRule="auto"/>
              <w:rPr>
                <w:rFonts w:asciiTheme="minorHAnsi" w:hAnsiTheme="minorHAnsi" w:cstheme="minorHAnsi"/>
                <w:sz w:val="22"/>
                <w:szCs w:val="22"/>
              </w:rPr>
            </w:pPr>
            <w:r w:rsidRPr="00A645F6">
              <w:rPr>
                <w:rFonts w:asciiTheme="minorHAnsi" w:hAnsiTheme="minorHAnsi" w:cstheme="minorHAnsi"/>
                <w:sz w:val="22"/>
                <w:szCs w:val="22"/>
              </w:rPr>
              <w:t xml:space="preserve">Manage the night security of the hostel in accordance with AHL’s policies and relevant legislation, including: </w:t>
            </w:r>
          </w:p>
          <w:p w14:paraId="0BAD77EB" w14:textId="77777777" w:rsidR="00DE1AD6" w:rsidRPr="00A645F6"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A645F6">
              <w:rPr>
                <w:rFonts w:asciiTheme="minorHAnsi" w:hAnsiTheme="minorHAnsi" w:cstheme="minorHAnsi"/>
                <w:color w:val="auto"/>
                <w:szCs w:val="22"/>
              </w:rPr>
              <w:t xml:space="preserve">Maintain the security of premises, monitor premises to preserve order and protect property </w:t>
            </w:r>
          </w:p>
          <w:p w14:paraId="18DE3177" w14:textId="77777777" w:rsidR="00DE1AD6" w:rsidRPr="00A645F6"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A645F6">
              <w:rPr>
                <w:rFonts w:asciiTheme="minorHAnsi" w:hAnsiTheme="minorHAnsi" w:cstheme="minorHAnsi"/>
                <w:color w:val="auto"/>
                <w:szCs w:val="22"/>
              </w:rPr>
              <w:t>Monitor and authorise entrance and departure of residents, staff and visitors</w:t>
            </w:r>
          </w:p>
          <w:p w14:paraId="5E6994BA" w14:textId="77777777" w:rsidR="00D779D3" w:rsidRPr="00A645F6" w:rsidRDefault="00DE1AD6" w:rsidP="00D779D3">
            <w:pPr>
              <w:pStyle w:val="ListParagraph"/>
              <w:numPr>
                <w:ilvl w:val="0"/>
                <w:numId w:val="19"/>
              </w:numPr>
              <w:spacing w:after="0"/>
              <w:ind w:left="176" w:hanging="176"/>
              <w:rPr>
                <w:rFonts w:asciiTheme="minorHAnsi" w:hAnsiTheme="minorHAnsi" w:cstheme="minorHAnsi"/>
                <w:color w:val="auto"/>
                <w:szCs w:val="22"/>
              </w:rPr>
            </w:pPr>
            <w:r w:rsidRPr="00A645F6">
              <w:rPr>
                <w:rFonts w:asciiTheme="minorHAnsi" w:hAnsiTheme="minorHAnsi" w:cstheme="minorHAnsi"/>
                <w:color w:val="auto"/>
                <w:szCs w:val="22"/>
              </w:rPr>
              <w:t>Respond to emergencies</w:t>
            </w:r>
          </w:p>
          <w:p w14:paraId="1CBA964F" w14:textId="634B64DE" w:rsidR="00DE1AD6" w:rsidRPr="00A645F6" w:rsidRDefault="00DE1AD6" w:rsidP="00D779D3">
            <w:pPr>
              <w:spacing w:after="0"/>
              <w:rPr>
                <w:rFonts w:asciiTheme="minorHAnsi" w:hAnsiTheme="minorHAnsi" w:cstheme="minorHAnsi"/>
                <w:sz w:val="22"/>
                <w:szCs w:val="22"/>
              </w:rPr>
            </w:pPr>
            <w:r w:rsidRPr="00A645F6">
              <w:rPr>
                <w:rFonts w:asciiTheme="minorHAnsi" w:hAnsiTheme="minorHAnsi" w:cstheme="minorHAnsi"/>
                <w:sz w:val="22"/>
                <w:szCs w:val="22"/>
              </w:rPr>
              <w:t>Undertake administrative tasks:</w:t>
            </w:r>
          </w:p>
          <w:p w14:paraId="3D251045" w14:textId="77777777" w:rsidR="00DE1AD6" w:rsidRPr="00A645F6" w:rsidRDefault="00DE1AD6" w:rsidP="00DE1AD6">
            <w:pPr>
              <w:pStyle w:val="ListParagraph"/>
              <w:numPr>
                <w:ilvl w:val="0"/>
                <w:numId w:val="20"/>
              </w:numPr>
              <w:spacing w:after="0"/>
              <w:ind w:left="176" w:hanging="176"/>
              <w:rPr>
                <w:rFonts w:asciiTheme="minorHAnsi" w:hAnsiTheme="minorHAnsi" w:cstheme="minorHAnsi"/>
                <w:color w:val="auto"/>
                <w:szCs w:val="22"/>
              </w:rPr>
            </w:pPr>
            <w:r w:rsidRPr="00A645F6">
              <w:rPr>
                <w:rFonts w:asciiTheme="minorHAnsi" w:hAnsiTheme="minorHAnsi" w:cstheme="minorHAnsi"/>
                <w:color w:val="auto"/>
                <w:szCs w:val="22"/>
              </w:rPr>
              <w:t>Maintain data on AHL’s online reservation management system</w:t>
            </w:r>
          </w:p>
          <w:p w14:paraId="19A4005A" w14:textId="77777777" w:rsidR="00D779D3" w:rsidRPr="00A645F6"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A645F6">
              <w:rPr>
                <w:rFonts w:asciiTheme="minorHAnsi" w:hAnsiTheme="minorHAnsi" w:cstheme="minorHAnsi"/>
                <w:color w:val="auto"/>
                <w:szCs w:val="22"/>
              </w:rPr>
              <w:t>Write reports on daily activities and irregularities, such as equipment or property damage, theft, presence of unauthorised persons, or unusual occurrences.</w:t>
            </w:r>
          </w:p>
          <w:p w14:paraId="51EDEA0D" w14:textId="64512FCF" w:rsidR="00DE1AD6" w:rsidRPr="00A645F6" w:rsidRDefault="00DE1AD6" w:rsidP="00D779D3">
            <w:pPr>
              <w:spacing w:after="0"/>
              <w:rPr>
                <w:rFonts w:asciiTheme="minorHAnsi" w:hAnsiTheme="minorHAnsi" w:cstheme="minorHAnsi"/>
                <w:sz w:val="22"/>
                <w:szCs w:val="22"/>
              </w:rPr>
            </w:pPr>
            <w:r w:rsidRPr="00A645F6">
              <w:rPr>
                <w:rFonts w:asciiTheme="minorHAnsi" w:hAnsiTheme="minorHAnsi" w:cstheme="minorHAnsi"/>
                <w:sz w:val="22"/>
                <w:szCs w:val="22"/>
              </w:rPr>
              <w:t>Undertake general domestic duties:</w:t>
            </w:r>
          </w:p>
          <w:p w14:paraId="2F38DD66" w14:textId="77777777" w:rsidR="00DE1AD6" w:rsidRPr="00A645F6"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A645F6">
              <w:rPr>
                <w:rFonts w:asciiTheme="minorHAnsi" w:hAnsiTheme="minorHAnsi" w:cstheme="minorHAnsi"/>
                <w:color w:val="auto"/>
                <w:szCs w:val="22"/>
              </w:rPr>
              <w:t>Perform other general cleaning duties to ensure hostel grounds, gardens, windows, and the property are kept clean, tidy and clear for residents.</w:t>
            </w:r>
          </w:p>
          <w:p w14:paraId="2ECA70E4" w14:textId="77777777" w:rsidR="00DE1AD6" w:rsidRPr="00A645F6"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A645F6">
              <w:rPr>
                <w:rFonts w:asciiTheme="minorHAnsi" w:hAnsiTheme="minorHAnsi" w:cstheme="minorHAnsi"/>
                <w:color w:val="auto"/>
                <w:szCs w:val="22"/>
              </w:rPr>
              <w:t xml:space="preserve">Ensure rooms are ready for housekeeping the following day </w:t>
            </w:r>
          </w:p>
          <w:p w14:paraId="169EEA8D" w14:textId="788C05E1" w:rsidR="00DE1AD6" w:rsidRPr="00A645F6"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A645F6">
              <w:rPr>
                <w:rFonts w:asciiTheme="minorHAnsi" w:hAnsiTheme="minorHAnsi" w:cstheme="minorHAnsi"/>
                <w:szCs w:val="22"/>
              </w:rPr>
              <w:t>Clean amenity areas.</w:t>
            </w:r>
          </w:p>
        </w:tc>
      </w:tr>
      <w:tr w:rsidR="003F02D0" w:rsidRPr="00F12FA2" w14:paraId="288B514C" w14:textId="77777777" w:rsidTr="00D779D3">
        <w:tc>
          <w:tcPr>
            <w:tcW w:w="9498" w:type="dxa"/>
            <w:gridSpan w:val="2"/>
            <w:shd w:val="clear" w:color="auto" w:fill="FFFFFF" w:themeFill="background1"/>
          </w:tcPr>
          <w:p w14:paraId="03E5F8ED" w14:textId="301E29B3" w:rsidR="003F02D0" w:rsidRPr="00F12FA2" w:rsidRDefault="003F02D0" w:rsidP="003F02D0">
            <w:pPr>
              <w:rPr>
                <w:rFonts w:asciiTheme="minorHAnsi" w:hAnsiTheme="minorHAnsi" w:cstheme="minorHAnsi"/>
                <w:sz w:val="17"/>
                <w:szCs w:val="17"/>
              </w:rPr>
            </w:pPr>
            <w:r w:rsidRPr="00F12FA2">
              <w:rPr>
                <w:rFonts w:asciiTheme="minorHAnsi" w:hAnsiTheme="minorHAnsi" w:cstheme="minorHAnsi"/>
                <w:i/>
                <w:sz w:val="18"/>
                <w:szCs w:val="18"/>
              </w:rPr>
              <w:t>Whilst this duty statement summarises the purpose of the job and lists its key tasks, it is not a definitive list of all the tasks to be undertaken. Tasks can vary at the discretion of the Chief Executive Officer, in consultation with the employee. To deliver services effectively, a degree of flexibility is needed and the employee may be required to perform work not specifically referred to above.</w:t>
            </w:r>
          </w:p>
        </w:tc>
      </w:tr>
    </w:tbl>
    <w:p w14:paraId="7DBE9D1B" w14:textId="4263BC72" w:rsidR="00491DB7" w:rsidRPr="00F12FA2" w:rsidRDefault="008B464F" w:rsidP="00D779D3">
      <w:pPr>
        <w:spacing w:before="0" w:after="0" w:line="240" w:lineRule="auto"/>
        <w:ind w:left="-284"/>
        <w:rPr>
          <w:rFonts w:asciiTheme="minorHAnsi" w:eastAsiaTheme="majorEastAsia" w:hAnsiTheme="minorHAnsi" w:cstheme="minorHAnsi"/>
          <w:b/>
          <w:caps/>
          <w:color w:val="AD3016"/>
          <w:sz w:val="28"/>
          <w:szCs w:val="28"/>
        </w:rPr>
      </w:pPr>
      <w:r w:rsidRPr="00F12FA2">
        <w:rPr>
          <w:rFonts w:asciiTheme="minorHAnsi" w:eastAsiaTheme="majorEastAsia" w:hAnsiTheme="minorHAnsi" w:cstheme="minorHAnsi"/>
          <w:b/>
          <w:color w:val="AD3016"/>
          <w:sz w:val="28"/>
          <w:szCs w:val="28"/>
        </w:rPr>
        <w:lastRenderedPageBreak/>
        <w:t xml:space="preserve">Skills and </w:t>
      </w:r>
      <w:r w:rsidR="000470AA" w:rsidRPr="00F12FA2">
        <w:rPr>
          <w:rFonts w:asciiTheme="minorHAnsi" w:eastAsiaTheme="majorEastAsia" w:hAnsiTheme="minorHAnsi" w:cstheme="minorHAnsi"/>
          <w:b/>
          <w:color w:val="AD3016"/>
          <w:sz w:val="28"/>
          <w:szCs w:val="28"/>
        </w:rPr>
        <w:t>E</w:t>
      </w:r>
      <w:r w:rsidRPr="00F12FA2">
        <w:rPr>
          <w:rFonts w:asciiTheme="minorHAnsi" w:eastAsiaTheme="majorEastAsia" w:hAnsiTheme="minorHAnsi" w:cstheme="minorHAnsi"/>
          <w:b/>
          <w:color w:val="AD3016"/>
          <w:sz w:val="28"/>
          <w:szCs w:val="28"/>
        </w:rPr>
        <w:t xml:space="preserve">xperience </w:t>
      </w:r>
      <w:r w:rsidR="00D779D3" w:rsidRPr="00F12FA2">
        <w:rPr>
          <w:rFonts w:asciiTheme="minorHAnsi" w:eastAsiaTheme="majorEastAsia" w:hAnsiTheme="minorHAnsi" w:cstheme="minorHAnsi"/>
          <w:b/>
          <w:color w:val="AD3016"/>
          <w:sz w:val="28"/>
          <w:szCs w:val="28"/>
        </w:rPr>
        <w:t>R</w:t>
      </w:r>
      <w:r w:rsidRPr="00F12FA2">
        <w:rPr>
          <w:rFonts w:asciiTheme="minorHAnsi" w:eastAsiaTheme="majorEastAsia" w:hAnsiTheme="minorHAnsi" w:cstheme="minorHAnsi"/>
          <w:b/>
          <w:color w:val="AD3016"/>
          <w:sz w:val="28"/>
          <w:szCs w:val="28"/>
        </w:rPr>
        <w:t>equired</w:t>
      </w:r>
    </w:p>
    <w:p w14:paraId="149E171D" w14:textId="77777777" w:rsidR="00491DB7" w:rsidRPr="00F12FA2" w:rsidRDefault="00491DB7" w:rsidP="00491DB7">
      <w:pPr>
        <w:spacing w:before="0" w:after="0" w:line="240" w:lineRule="auto"/>
        <w:rPr>
          <w:rFonts w:asciiTheme="minorHAnsi" w:hAnsiTheme="minorHAnsi" w:cstheme="minorHAnsi"/>
          <w:sz w:val="22"/>
          <w:szCs w:val="22"/>
        </w:rPr>
      </w:pPr>
    </w:p>
    <w:tbl>
      <w:tblPr>
        <w:tblStyle w:val="TableGrid"/>
        <w:tblW w:w="9498" w:type="dxa"/>
        <w:tblInd w:w="-289" w:type="dxa"/>
        <w:tblLook w:val="04A0" w:firstRow="1" w:lastRow="0" w:firstColumn="1" w:lastColumn="0" w:noHBand="0" w:noVBand="1"/>
      </w:tblPr>
      <w:tblGrid>
        <w:gridCol w:w="2901"/>
        <w:gridCol w:w="6597"/>
      </w:tblGrid>
      <w:tr w:rsidR="00787309" w:rsidRPr="00F12FA2" w14:paraId="0DBBA193" w14:textId="77777777" w:rsidTr="00D779D3">
        <w:tc>
          <w:tcPr>
            <w:tcW w:w="9498" w:type="dxa"/>
            <w:gridSpan w:val="2"/>
            <w:shd w:val="clear" w:color="auto" w:fill="FFFFFF" w:themeFill="background1"/>
          </w:tcPr>
          <w:p w14:paraId="4A71E06D" w14:textId="14C8FF43" w:rsidR="00A241AC" w:rsidRPr="00F12FA2" w:rsidRDefault="00A241AC" w:rsidP="00411F26">
            <w:pPr>
              <w:rPr>
                <w:rFonts w:asciiTheme="minorHAnsi" w:hAnsiTheme="minorHAnsi" w:cstheme="minorHAnsi"/>
                <w:sz w:val="22"/>
                <w:szCs w:val="22"/>
              </w:rPr>
            </w:pPr>
            <w:r w:rsidRPr="00F12FA2">
              <w:rPr>
                <w:rFonts w:asciiTheme="minorHAnsi" w:hAnsiTheme="minorHAnsi" w:cstheme="minorHAnsi"/>
                <w:sz w:val="22"/>
                <w:szCs w:val="22"/>
              </w:rPr>
              <w:t>The successful applicant wi</w:t>
            </w:r>
            <w:r w:rsidR="004B3608" w:rsidRPr="00F12FA2">
              <w:rPr>
                <w:rFonts w:asciiTheme="minorHAnsi" w:hAnsiTheme="minorHAnsi" w:cstheme="minorHAnsi"/>
                <w:sz w:val="22"/>
                <w:szCs w:val="22"/>
              </w:rPr>
              <w:t xml:space="preserve">ll </w:t>
            </w:r>
            <w:r w:rsidRPr="00F12FA2">
              <w:rPr>
                <w:rFonts w:asciiTheme="minorHAnsi" w:hAnsiTheme="minorHAnsi" w:cstheme="minorHAnsi"/>
                <w:sz w:val="22"/>
                <w:szCs w:val="22"/>
              </w:rPr>
              <w:t>demonstrate:</w:t>
            </w:r>
          </w:p>
        </w:tc>
      </w:tr>
      <w:tr w:rsidR="00787309" w:rsidRPr="00F12FA2" w14:paraId="7DC62C39" w14:textId="77777777" w:rsidTr="00D779D3">
        <w:tc>
          <w:tcPr>
            <w:tcW w:w="2901" w:type="dxa"/>
            <w:shd w:val="clear" w:color="auto" w:fill="FFFFFF" w:themeFill="background1"/>
          </w:tcPr>
          <w:p w14:paraId="0FE96238" w14:textId="77777777" w:rsidR="00491DB7" w:rsidRPr="00F12FA2" w:rsidRDefault="00491DB7" w:rsidP="00BE1747">
            <w:pPr>
              <w:rPr>
                <w:rFonts w:asciiTheme="minorHAnsi" w:hAnsiTheme="minorHAnsi" w:cstheme="minorHAnsi"/>
                <w:sz w:val="22"/>
                <w:szCs w:val="22"/>
              </w:rPr>
            </w:pPr>
            <w:r w:rsidRPr="00F12FA2">
              <w:rPr>
                <w:rFonts w:asciiTheme="minorHAnsi" w:hAnsiTheme="minorHAnsi" w:cstheme="minorHAnsi"/>
                <w:sz w:val="22"/>
                <w:szCs w:val="22"/>
              </w:rPr>
              <w:t>1</w:t>
            </w:r>
          </w:p>
        </w:tc>
        <w:tc>
          <w:tcPr>
            <w:tcW w:w="6597" w:type="dxa"/>
            <w:shd w:val="clear" w:color="auto" w:fill="FFFFFF" w:themeFill="background1"/>
          </w:tcPr>
          <w:p w14:paraId="0769B80B" w14:textId="50424D6B"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In-depth understanding of Aboriginal and Torres Strait Islander cultures and issues affecting First Nations people.</w:t>
            </w:r>
          </w:p>
        </w:tc>
      </w:tr>
      <w:tr w:rsidR="00787309" w:rsidRPr="00F12FA2" w14:paraId="2D8FCCC5" w14:textId="77777777" w:rsidTr="00D779D3">
        <w:tc>
          <w:tcPr>
            <w:tcW w:w="2901" w:type="dxa"/>
            <w:shd w:val="clear" w:color="auto" w:fill="FFFFFF" w:themeFill="background1"/>
          </w:tcPr>
          <w:p w14:paraId="369B89AF" w14:textId="77777777" w:rsidR="00491DB7" w:rsidRPr="00F12FA2" w:rsidRDefault="00491DB7" w:rsidP="00BE1747">
            <w:pPr>
              <w:rPr>
                <w:rFonts w:asciiTheme="minorHAnsi" w:hAnsiTheme="minorHAnsi" w:cstheme="minorHAnsi"/>
                <w:sz w:val="22"/>
                <w:szCs w:val="22"/>
              </w:rPr>
            </w:pPr>
            <w:r w:rsidRPr="00F12FA2">
              <w:rPr>
                <w:rFonts w:asciiTheme="minorHAnsi" w:hAnsiTheme="minorHAnsi" w:cstheme="minorHAnsi"/>
                <w:sz w:val="22"/>
                <w:szCs w:val="22"/>
              </w:rPr>
              <w:t>2</w:t>
            </w:r>
          </w:p>
        </w:tc>
        <w:tc>
          <w:tcPr>
            <w:tcW w:w="6597" w:type="dxa"/>
            <w:shd w:val="clear" w:color="auto" w:fill="FFFFFF" w:themeFill="background1"/>
          </w:tcPr>
          <w:p w14:paraId="07FDC589" w14:textId="288CA19E"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Demonstrated ability to support outcomes for First Nations people and the demonstrated ability to communicate sensitively and effectively with First Nations people.</w:t>
            </w:r>
          </w:p>
        </w:tc>
      </w:tr>
      <w:tr w:rsidR="00787309" w:rsidRPr="00F12FA2" w14:paraId="7490A240" w14:textId="77777777" w:rsidTr="00D779D3">
        <w:tc>
          <w:tcPr>
            <w:tcW w:w="2901" w:type="dxa"/>
            <w:shd w:val="clear" w:color="auto" w:fill="FFFFFF" w:themeFill="background1"/>
          </w:tcPr>
          <w:p w14:paraId="00AF7DA8" w14:textId="77777777" w:rsidR="00491DB7" w:rsidRPr="00F12FA2" w:rsidRDefault="00491DB7" w:rsidP="00BE1747">
            <w:pPr>
              <w:rPr>
                <w:rFonts w:asciiTheme="minorHAnsi" w:hAnsiTheme="minorHAnsi" w:cstheme="minorHAnsi"/>
                <w:sz w:val="22"/>
                <w:szCs w:val="22"/>
              </w:rPr>
            </w:pPr>
            <w:r w:rsidRPr="00F12FA2">
              <w:rPr>
                <w:rFonts w:asciiTheme="minorHAnsi" w:hAnsiTheme="minorHAnsi" w:cstheme="minorHAnsi"/>
                <w:sz w:val="22"/>
                <w:szCs w:val="22"/>
              </w:rPr>
              <w:t>3</w:t>
            </w:r>
          </w:p>
        </w:tc>
        <w:tc>
          <w:tcPr>
            <w:tcW w:w="6597" w:type="dxa"/>
            <w:shd w:val="clear" w:color="auto" w:fill="FFFFFF" w:themeFill="background1"/>
          </w:tcPr>
          <w:p w14:paraId="67745292" w14:textId="59AACC42"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A strong focus on customer service, with the ability to communicate effectively, and work in a team environment.</w:t>
            </w:r>
          </w:p>
        </w:tc>
      </w:tr>
      <w:tr w:rsidR="00787309" w:rsidRPr="00F12FA2" w14:paraId="03E39CEB" w14:textId="77777777" w:rsidTr="00D779D3">
        <w:tc>
          <w:tcPr>
            <w:tcW w:w="2901" w:type="dxa"/>
            <w:shd w:val="clear" w:color="auto" w:fill="FFFFFF" w:themeFill="background1"/>
          </w:tcPr>
          <w:p w14:paraId="219652E6" w14:textId="7FC47D13"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4</w:t>
            </w:r>
          </w:p>
        </w:tc>
        <w:tc>
          <w:tcPr>
            <w:tcW w:w="6597" w:type="dxa"/>
            <w:shd w:val="clear" w:color="auto" w:fill="FFFFFF" w:themeFill="background1"/>
          </w:tcPr>
          <w:p w14:paraId="1EF6FA0E" w14:textId="711F2DC4"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Knowledge and/or ability to learn Work Health and Safety (WHS) standards within a hospitality and accommodation environment.</w:t>
            </w:r>
          </w:p>
        </w:tc>
      </w:tr>
      <w:tr w:rsidR="00787309" w:rsidRPr="00F12FA2" w14:paraId="65A0EFF3" w14:textId="77777777" w:rsidTr="00D779D3">
        <w:tc>
          <w:tcPr>
            <w:tcW w:w="2901" w:type="dxa"/>
            <w:shd w:val="clear" w:color="auto" w:fill="FFFFFF" w:themeFill="background1"/>
          </w:tcPr>
          <w:p w14:paraId="0B448A23" w14:textId="705B232C"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5</w:t>
            </w:r>
          </w:p>
          <w:p w14:paraId="4E078ED4" w14:textId="7F6537F6"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Physical Requirements</w:t>
            </w:r>
          </w:p>
        </w:tc>
        <w:tc>
          <w:tcPr>
            <w:tcW w:w="6597" w:type="dxa"/>
            <w:shd w:val="clear" w:color="auto" w:fill="FFFFFF" w:themeFill="background1"/>
          </w:tcPr>
          <w:p w14:paraId="12FF4258" w14:textId="7214E28B"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Hostel Workers need to be in good physical health, and will be required to walk, lift and carry. Hostel Workers work a flexible schedule, and must be able to move continuously during working hours. Shift work may apply.</w:t>
            </w:r>
            <w:r w:rsidR="00D779D3" w:rsidRPr="00F12FA2">
              <w:rPr>
                <w:rFonts w:asciiTheme="minorHAnsi" w:hAnsiTheme="minorHAnsi" w:cstheme="minorHAnsi"/>
                <w:spacing w:val="-1"/>
                <w:sz w:val="22"/>
                <w:szCs w:val="22"/>
              </w:rPr>
              <w:t xml:space="preserve"> </w:t>
            </w:r>
          </w:p>
        </w:tc>
      </w:tr>
      <w:tr w:rsidR="00ED1C03" w:rsidRPr="00F12FA2" w14:paraId="6E9D4642" w14:textId="77777777" w:rsidTr="00A645F6">
        <w:tc>
          <w:tcPr>
            <w:tcW w:w="2901" w:type="dxa"/>
            <w:shd w:val="clear" w:color="auto" w:fill="auto"/>
          </w:tcPr>
          <w:p w14:paraId="4DACC228" w14:textId="77777777" w:rsidR="00ED1C03" w:rsidRPr="00A645F6" w:rsidRDefault="00ED1C03" w:rsidP="00ED1C03">
            <w:pPr>
              <w:rPr>
                <w:rFonts w:asciiTheme="minorHAnsi" w:hAnsiTheme="minorHAnsi" w:cstheme="minorHAnsi"/>
                <w:sz w:val="22"/>
                <w:szCs w:val="22"/>
              </w:rPr>
            </w:pPr>
            <w:r w:rsidRPr="00A645F6">
              <w:rPr>
                <w:rFonts w:asciiTheme="minorHAnsi" w:hAnsiTheme="minorHAnsi" w:cstheme="minorHAnsi"/>
                <w:sz w:val="22"/>
                <w:szCs w:val="22"/>
              </w:rPr>
              <w:t>6</w:t>
            </w:r>
          </w:p>
          <w:p w14:paraId="7E0DFF9C" w14:textId="316F2F04" w:rsidR="00ED1C03" w:rsidRPr="00A645F6" w:rsidRDefault="00ED1C03" w:rsidP="00ED1C03">
            <w:pPr>
              <w:rPr>
                <w:rFonts w:asciiTheme="minorHAnsi" w:hAnsiTheme="minorHAnsi" w:cstheme="minorHAnsi"/>
                <w:sz w:val="22"/>
                <w:szCs w:val="22"/>
              </w:rPr>
            </w:pPr>
            <w:r w:rsidRPr="00A645F6">
              <w:rPr>
                <w:rFonts w:asciiTheme="minorHAnsi" w:hAnsiTheme="minorHAnsi" w:cstheme="minorHAnsi"/>
                <w:sz w:val="22"/>
                <w:szCs w:val="22"/>
              </w:rPr>
              <w:t xml:space="preserve">Night Attendant </w:t>
            </w:r>
          </w:p>
        </w:tc>
        <w:tc>
          <w:tcPr>
            <w:tcW w:w="6597" w:type="dxa"/>
            <w:shd w:val="clear" w:color="auto" w:fill="auto"/>
          </w:tcPr>
          <w:p w14:paraId="2055168F" w14:textId="77777777" w:rsidR="00ED1C03" w:rsidRPr="00A645F6"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A645F6">
              <w:rPr>
                <w:rFonts w:asciiTheme="minorHAnsi" w:hAnsiTheme="minorHAnsi" w:cstheme="minorHAnsi"/>
                <w:color w:val="auto"/>
                <w:szCs w:val="22"/>
              </w:rPr>
              <w:t>Experience working in the security industry</w:t>
            </w:r>
          </w:p>
          <w:p w14:paraId="7B4F269D" w14:textId="77777777" w:rsidR="00ED1C03" w:rsidRPr="00A645F6"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A645F6">
              <w:rPr>
                <w:rFonts w:asciiTheme="minorHAnsi" w:hAnsiTheme="minorHAnsi" w:cstheme="minorHAnsi"/>
                <w:color w:val="auto"/>
                <w:szCs w:val="22"/>
              </w:rPr>
              <w:t>Capacity to make appropriate decisions to manage threats to hostel security and resident safety, and to manage emergency situations effectively</w:t>
            </w:r>
          </w:p>
          <w:p w14:paraId="26895DDB" w14:textId="77777777" w:rsidR="00ED1C03" w:rsidRPr="00A645F6"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A645F6">
              <w:rPr>
                <w:rFonts w:asciiTheme="minorHAnsi" w:hAnsiTheme="minorHAnsi" w:cstheme="minorHAnsi"/>
                <w:color w:val="auto"/>
                <w:szCs w:val="22"/>
              </w:rPr>
              <w:t>Well-developed communication skills, including report writing</w:t>
            </w:r>
          </w:p>
          <w:p w14:paraId="7EE2681B" w14:textId="77777777" w:rsidR="00ED1C03" w:rsidRPr="00A645F6"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A645F6">
              <w:rPr>
                <w:rFonts w:asciiTheme="minorHAnsi" w:hAnsiTheme="minorHAnsi" w:cstheme="minorHAnsi"/>
                <w:color w:val="auto"/>
                <w:szCs w:val="22"/>
              </w:rPr>
              <w:t>Effective time management skills and the ability to prioritise and complete a variety of security, administration, and domestic/cleaning tasks</w:t>
            </w:r>
          </w:p>
          <w:p w14:paraId="325DA4A9" w14:textId="77777777" w:rsidR="00ED1C03" w:rsidRPr="00A645F6"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A645F6">
              <w:rPr>
                <w:rFonts w:asciiTheme="minorHAnsi" w:hAnsiTheme="minorHAnsi" w:cstheme="minorHAnsi"/>
                <w:color w:val="auto"/>
                <w:szCs w:val="22"/>
              </w:rPr>
              <w:t>Experience in working independently and in accordance with policies and procedures</w:t>
            </w:r>
          </w:p>
          <w:p w14:paraId="7A140F56" w14:textId="596AD25B" w:rsidR="00ED1C03" w:rsidRPr="00A645F6"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A645F6">
              <w:rPr>
                <w:rFonts w:asciiTheme="minorHAnsi" w:hAnsiTheme="minorHAnsi" w:cstheme="minorHAnsi"/>
                <w:szCs w:val="22"/>
              </w:rPr>
              <w:t>Ability to work at night.</w:t>
            </w:r>
            <w:r w:rsidR="00D779D3" w:rsidRPr="00A645F6">
              <w:rPr>
                <w:rFonts w:asciiTheme="minorHAnsi" w:hAnsiTheme="minorHAnsi" w:cstheme="minorHAnsi"/>
                <w:spacing w:val="-1"/>
                <w:szCs w:val="22"/>
              </w:rPr>
              <w:t xml:space="preserve"> Night Attendants will work overnight, generally 7pm to 7am.</w:t>
            </w:r>
          </w:p>
        </w:tc>
      </w:tr>
      <w:tr w:rsidR="00787309" w:rsidRPr="00F12FA2" w14:paraId="733DF405" w14:textId="77777777" w:rsidTr="00A645F6">
        <w:tc>
          <w:tcPr>
            <w:tcW w:w="2901" w:type="dxa"/>
            <w:shd w:val="clear" w:color="auto" w:fill="auto"/>
          </w:tcPr>
          <w:p w14:paraId="78529F00" w14:textId="6041CA00" w:rsidR="00787309" w:rsidRPr="00A645F6" w:rsidRDefault="00787309" w:rsidP="00BE1747">
            <w:pPr>
              <w:rPr>
                <w:rFonts w:asciiTheme="minorHAnsi" w:hAnsiTheme="minorHAnsi" w:cstheme="minorHAnsi"/>
                <w:sz w:val="22"/>
                <w:szCs w:val="22"/>
              </w:rPr>
            </w:pPr>
            <w:r w:rsidRPr="00A645F6">
              <w:rPr>
                <w:rFonts w:asciiTheme="minorHAnsi" w:hAnsiTheme="minorHAnsi" w:cstheme="minorHAnsi"/>
                <w:sz w:val="22"/>
                <w:szCs w:val="22"/>
              </w:rPr>
              <w:t>Essential Qualifications and Training</w:t>
            </w:r>
          </w:p>
        </w:tc>
        <w:tc>
          <w:tcPr>
            <w:tcW w:w="6597" w:type="dxa"/>
            <w:shd w:val="clear" w:color="auto" w:fill="auto"/>
          </w:tcPr>
          <w:p w14:paraId="14AAB066" w14:textId="332FE483" w:rsidR="00787309" w:rsidRPr="00A645F6" w:rsidRDefault="00ED1C03" w:rsidP="00BE1747">
            <w:pPr>
              <w:pStyle w:val="NoSpacing"/>
              <w:spacing w:before="60" w:after="60"/>
              <w:rPr>
                <w:rFonts w:cstheme="minorHAnsi"/>
                <w:b/>
                <w:sz w:val="22"/>
                <w:szCs w:val="22"/>
              </w:rPr>
            </w:pPr>
            <w:r w:rsidRPr="00A645F6">
              <w:rPr>
                <w:rFonts w:cstheme="minorHAnsi"/>
                <w:sz w:val="22"/>
                <w:szCs w:val="22"/>
              </w:rPr>
              <w:t>First Aid Certificate; Emergency Warden Training (or ability to obtain in the first six months of employment)</w:t>
            </w:r>
          </w:p>
        </w:tc>
      </w:tr>
      <w:tr w:rsidR="00BE1747" w:rsidRPr="00F12FA2" w14:paraId="151A2E47" w14:textId="77777777" w:rsidTr="00A645F6">
        <w:tc>
          <w:tcPr>
            <w:tcW w:w="2901" w:type="dxa"/>
            <w:shd w:val="clear" w:color="auto" w:fill="auto"/>
          </w:tcPr>
          <w:p w14:paraId="2AC76226" w14:textId="03BD10FC" w:rsidR="00BE1747" w:rsidRPr="00A645F6" w:rsidRDefault="00BE1747" w:rsidP="00BE1747">
            <w:pPr>
              <w:rPr>
                <w:rFonts w:asciiTheme="minorHAnsi" w:hAnsiTheme="minorHAnsi" w:cstheme="minorHAnsi"/>
                <w:sz w:val="22"/>
                <w:szCs w:val="22"/>
              </w:rPr>
            </w:pPr>
            <w:r w:rsidRPr="00A645F6">
              <w:rPr>
                <w:rFonts w:asciiTheme="minorHAnsi" w:hAnsiTheme="minorHAnsi" w:cstheme="minorHAnsi"/>
                <w:sz w:val="22"/>
                <w:szCs w:val="22"/>
              </w:rPr>
              <w:t>Desirable Qualifications/Experience</w:t>
            </w:r>
          </w:p>
        </w:tc>
        <w:tc>
          <w:tcPr>
            <w:tcW w:w="6597" w:type="dxa"/>
            <w:shd w:val="clear" w:color="auto" w:fill="auto"/>
          </w:tcPr>
          <w:p w14:paraId="787036EB" w14:textId="77777777" w:rsidR="00BE1747" w:rsidRPr="00A645F6" w:rsidRDefault="00BE1747" w:rsidP="00033480">
            <w:pPr>
              <w:spacing w:before="60" w:after="60" w:line="240" w:lineRule="auto"/>
              <w:rPr>
                <w:rFonts w:asciiTheme="minorHAnsi" w:hAnsiTheme="minorHAnsi" w:cstheme="minorHAnsi"/>
                <w:sz w:val="22"/>
                <w:szCs w:val="22"/>
              </w:rPr>
            </w:pPr>
            <w:r w:rsidRPr="00A645F6">
              <w:rPr>
                <w:rFonts w:asciiTheme="minorHAnsi" w:hAnsiTheme="minorHAnsi" w:cstheme="minorHAnsi"/>
                <w:sz w:val="22"/>
                <w:szCs w:val="22"/>
              </w:rPr>
              <w:t>The following qualifications will be highly regarded:</w:t>
            </w:r>
          </w:p>
          <w:p w14:paraId="10A741B2" w14:textId="68911387" w:rsidR="0087515C" w:rsidRPr="00A645F6" w:rsidRDefault="0087515C" w:rsidP="00033480">
            <w:pPr>
              <w:pStyle w:val="ListParagraph"/>
              <w:numPr>
                <w:ilvl w:val="0"/>
                <w:numId w:val="25"/>
              </w:numPr>
              <w:spacing w:before="60" w:after="60"/>
              <w:rPr>
                <w:rFonts w:asciiTheme="minorHAnsi" w:hAnsiTheme="minorHAnsi" w:cstheme="minorHAnsi"/>
                <w:color w:val="FF0000"/>
                <w:szCs w:val="22"/>
              </w:rPr>
            </w:pPr>
            <w:r w:rsidRPr="00A645F6">
              <w:rPr>
                <w:rFonts w:asciiTheme="minorHAnsi" w:hAnsiTheme="minorHAnsi" w:cstheme="minorHAnsi"/>
                <w:color w:val="auto"/>
                <w:szCs w:val="22"/>
              </w:rPr>
              <w:t xml:space="preserve">Experience in Security Services Industry </w:t>
            </w:r>
          </w:p>
          <w:p w14:paraId="1E5D5115" w14:textId="20A71237" w:rsidR="00BE1747" w:rsidRPr="00A645F6" w:rsidRDefault="00BE1747" w:rsidP="00033480">
            <w:pPr>
              <w:pStyle w:val="ListParagraph"/>
              <w:numPr>
                <w:ilvl w:val="0"/>
                <w:numId w:val="25"/>
              </w:numPr>
              <w:spacing w:before="60" w:after="60"/>
              <w:rPr>
                <w:rFonts w:asciiTheme="minorHAnsi" w:hAnsiTheme="minorHAnsi" w:cstheme="minorHAnsi"/>
                <w:color w:val="auto"/>
                <w:szCs w:val="22"/>
              </w:rPr>
            </w:pPr>
            <w:r w:rsidRPr="00A645F6">
              <w:rPr>
                <w:rFonts w:asciiTheme="minorHAnsi" w:hAnsiTheme="minorHAnsi" w:cstheme="minorHAnsi"/>
                <w:color w:val="auto"/>
                <w:szCs w:val="22"/>
              </w:rPr>
              <w:t xml:space="preserve">Other relevant qualifications or work experience in a similar role </w:t>
            </w:r>
          </w:p>
          <w:p w14:paraId="3E0D08DF" w14:textId="78333AF2" w:rsidR="00BE1747" w:rsidRPr="00A645F6" w:rsidRDefault="00BE1747" w:rsidP="00033480">
            <w:pPr>
              <w:pStyle w:val="ListParagraph"/>
              <w:numPr>
                <w:ilvl w:val="0"/>
                <w:numId w:val="25"/>
              </w:numPr>
              <w:spacing w:before="60" w:after="60"/>
              <w:rPr>
                <w:rFonts w:asciiTheme="minorHAnsi" w:hAnsiTheme="minorHAnsi" w:cstheme="minorHAnsi"/>
                <w:color w:val="auto"/>
                <w:szCs w:val="22"/>
              </w:rPr>
            </w:pPr>
            <w:r w:rsidRPr="00A645F6">
              <w:rPr>
                <w:rFonts w:asciiTheme="minorHAnsi" w:hAnsiTheme="minorHAnsi" w:cstheme="minorHAnsi"/>
                <w:szCs w:val="22"/>
              </w:rPr>
              <w:t xml:space="preserve">Certificate II in Hospitality </w:t>
            </w:r>
          </w:p>
        </w:tc>
      </w:tr>
    </w:tbl>
    <w:p w14:paraId="441B9A3E"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7E6B21F8"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64278176"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3607EFA2"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56F7F867"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lastRenderedPageBreak/>
        <w:t>Recruitment Initiatives</w:t>
      </w:r>
    </w:p>
    <w:p w14:paraId="02016D40" w14:textId="77777777" w:rsidR="00D779D3" w:rsidRPr="00F12FA2" w:rsidRDefault="00D779D3" w:rsidP="00D779D3">
      <w:pPr>
        <w:spacing w:before="0" w:after="0" w:line="276" w:lineRule="auto"/>
        <w:ind w:left="-284" w:right="-613"/>
        <w:rPr>
          <w:rFonts w:asciiTheme="minorHAnsi" w:hAnsiTheme="minorHAnsi" w:cstheme="minorHAnsi"/>
          <w:sz w:val="22"/>
          <w:szCs w:val="22"/>
        </w:rPr>
      </w:pPr>
      <w:r w:rsidRPr="00F12FA2">
        <w:rPr>
          <w:rFonts w:asciiTheme="minorHAnsi" w:hAnsiTheme="minorHAnsi" w:cstheme="minorHAnsi"/>
          <w:sz w:val="22"/>
          <w:szCs w:val="22"/>
        </w:rPr>
        <w:t xml:space="preserve">This is an </w:t>
      </w:r>
      <w:r w:rsidRPr="00F12FA2">
        <w:rPr>
          <w:rFonts w:asciiTheme="minorHAnsi" w:hAnsiTheme="minorHAnsi" w:cstheme="minorHAnsi"/>
          <w:b/>
          <w:bCs/>
          <w:sz w:val="22"/>
          <w:szCs w:val="22"/>
        </w:rPr>
        <w:t>Identified Position</w:t>
      </w:r>
      <w:r w:rsidRPr="00F12FA2">
        <w:rPr>
          <w:rFonts w:asciiTheme="minorHAnsi" w:hAnsiTheme="minorHAnsi" w:cstheme="min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0BC8DDF6" w14:textId="77777777" w:rsidR="00D779D3" w:rsidRPr="00F12FA2" w:rsidRDefault="00D779D3" w:rsidP="00D779D3">
      <w:pPr>
        <w:spacing w:before="0" w:after="0" w:line="276" w:lineRule="auto"/>
        <w:ind w:left="-284" w:right="-613"/>
        <w:rPr>
          <w:rFonts w:asciiTheme="minorHAnsi" w:hAnsiTheme="minorHAnsi" w:cstheme="minorHAnsi"/>
          <w:sz w:val="22"/>
          <w:szCs w:val="22"/>
        </w:rPr>
      </w:pPr>
    </w:p>
    <w:p w14:paraId="33F7D234"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2"/>
          <w:szCs w:val="22"/>
          <w:u w:val="single"/>
          <w:lang w:eastAsia="en-US"/>
        </w:rPr>
      </w:pPr>
      <w:r w:rsidRPr="00F12FA2">
        <w:rPr>
          <w:rFonts w:asciiTheme="minorHAnsi" w:eastAsiaTheme="minorHAnsi" w:hAnsiTheme="minorHAnsi" w:cstheme="minorHAnsi"/>
          <w:color w:val="auto"/>
          <w:spacing w:val="4"/>
          <w:sz w:val="22"/>
          <w:szCs w:val="22"/>
          <w:lang w:eastAsia="en-US"/>
        </w:rPr>
        <w:t xml:space="preserve">Further, the </w:t>
      </w:r>
      <w:r w:rsidRPr="00F12FA2">
        <w:rPr>
          <w:rFonts w:asciiTheme="minorHAnsi" w:eastAsiaTheme="minorHAnsi" w:hAnsiTheme="minorHAnsi" w:cstheme="minorHAnsi"/>
          <w:b/>
          <w:bCs/>
          <w:color w:val="auto"/>
          <w:spacing w:val="4"/>
          <w:sz w:val="22"/>
          <w:szCs w:val="22"/>
          <w:lang w:eastAsia="en-US"/>
        </w:rPr>
        <w:t xml:space="preserve">RecruitAbility </w:t>
      </w:r>
      <w:r w:rsidRPr="00F12FA2">
        <w:rPr>
          <w:rFonts w:asciiTheme="minorHAnsi" w:eastAsiaTheme="minorHAnsi" w:hAnsiTheme="minorHAnsi" w:cstheme="minorHAnsi"/>
          <w:color w:val="auto"/>
          <w:spacing w:val="4"/>
          <w:sz w:val="22"/>
          <w:szCs w:val="22"/>
          <w:lang w:eastAsia="en-US"/>
        </w:rPr>
        <w:t xml:space="preserve">scheme applies to this vacancy. Under the RecruitAbility you will be invited to participate in further assessment activity for the vacancy if you choose to apply under RecruitAbility; declare you have a disability; and meet the minimum requirements for the position. For more information on the RecruitAbility scheme please follow this link: </w:t>
      </w:r>
      <w:hyperlink r:id="rId9" w:history="1">
        <w:r w:rsidRPr="00F12FA2">
          <w:rPr>
            <w:rStyle w:val="Hyperlink"/>
            <w:rFonts w:asciiTheme="minorHAnsi" w:eastAsia="SimSun" w:hAnsiTheme="minorHAnsi" w:cstheme="minorHAnsi"/>
            <w:szCs w:val="22"/>
            <w:lang w:eastAsia="zh-CN"/>
          </w:rPr>
          <w:t xml:space="preserve"> </w:t>
        </w:r>
        <w:hyperlink r:id="rId10" w:history="1">
          <w:r w:rsidRPr="00F12FA2">
            <w:rPr>
              <w:rFonts w:asciiTheme="minorHAnsi" w:eastAsia="Calibri" w:hAnsiTheme="minorHAnsi" w:cstheme="minorHAnsi"/>
              <w:color w:val="002060"/>
              <w:sz w:val="22"/>
              <w:szCs w:val="22"/>
              <w:u w:val="single"/>
              <w:lang w:eastAsia="en-US"/>
            </w:rPr>
            <w:t>APSC Recruitability scheme guide applicants</w:t>
          </w:r>
        </w:hyperlink>
      </w:hyperlink>
      <w:r w:rsidRPr="00F12FA2">
        <w:rPr>
          <w:rFonts w:asciiTheme="minorHAnsi" w:eastAsia="Calibri" w:hAnsiTheme="minorHAnsi" w:cstheme="minorHAnsi"/>
          <w:color w:val="002060"/>
          <w:sz w:val="22"/>
          <w:szCs w:val="22"/>
          <w:u w:val="single"/>
          <w:lang w:eastAsia="en-US"/>
        </w:rPr>
        <w:t>.</w:t>
      </w:r>
    </w:p>
    <w:p w14:paraId="4547E953"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1"/>
          <w:szCs w:val="21"/>
          <w:u w:val="single"/>
          <w:lang w:eastAsia="en-US"/>
        </w:rPr>
      </w:pPr>
    </w:p>
    <w:p w14:paraId="72CEFAF1"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 xml:space="preserve">Eligibility </w:t>
      </w:r>
    </w:p>
    <w:p w14:paraId="097DD35C" w14:textId="306460F6"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Be an Australian Citizen</w:t>
      </w:r>
      <w:r w:rsidR="00A645F6">
        <w:rPr>
          <w:rFonts w:asciiTheme="minorHAnsi" w:eastAsiaTheme="minorHAnsi" w:hAnsiTheme="minorHAnsi" w:cstheme="minorHAnsi"/>
          <w:color w:val="auto"/>
          <w:spacing w:val="4"/>
          <w:szCs w:val="22"/>
        </w:rPr>
        <w:t>.</w:t>
      </w:r>
    </w:p>
    <w:p w14:paraId="3B2221CD" w14:textId="15E87C29" w:rsidR="00D779D3" w:rsidRPr="00A645F6"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A645F6">
        <w:rPr>
          <w:rFonts w:asciiTheme="minorHAnsi" w:eastAsiaTheme="minorHAnsi" w:hAnsiTheme="minorHAnsi" w:cstheme="minorHAnsi"/>
          <w:color w:val="auto"/>
          <w:spacing w:val="4"/>
          <w:szCs w:val="22"/>
        </w:rPr>
        <w:t>Undergo a Satisfactory National Criminal History Check (prior to engagement)</w:t>
      </w:r>
      <w:r w:rsidR="00A645F6" w:rsidRPr="00A645F6">
        <w:rPr>
          <w:rFonts w:asciiTheme="minorHAnsi" w:eastAsiaTheme="minorHAnsi" w:hAnsiTheme="minorHAnsi" w:cstheme="minorHAnsi"/>
          <w:color w:val="auto"/>
          <w:spacing w:val="4"/>
          <w:szCs w:val="22"/>
        </w:rPr>
        <w:t>.</w:t>
      </w:r>
    </w:p>
    <w:p w14:paraId="277783D9" w14:textId="12EFEC9E" w:rsidR="00D779D3" w:rsidRPr="00A645F6"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A645F6">
        <w:rPr>
          <w:rFonts w:asciiTheme="minorHAnsi" w:eastAsiaTheme="minorHAnsi" w:hAnsiTheme="minorHAnsi" w:cstheme="minorHAnsi"/>
          <w:color w:val="auto"/>
          <w:spacing w:val="4"/>
          <w:szCs w:val="22"/>
        </w:rPr>
        <w:t>Meet Fitness for Duty requirements (prior to engagement)</w:t>
      </w:r>
      <w:r w:rsidR="00A645F6" w:rsidRPr="00A645F6">
        <w:rPr>
          <w:rFonts w:asciiTheme="minorHAnsi" w:eastAsiaTheme="minorHAnsi" w:hAnsiTheme="minorHAnsi" w:cstheme="minorHAnsi"/>
          <w:color w:val="auto"/>
          <w:spacing w:val="4"/>
          <w:szCs w:val="22"/>
        </w:rPr>
        <w:t>.</w:t>
      </w:r>
    </w:p>
    <w:p w14:paraId="2F09F586" w14:textId="195513F6" w:rsidR="00D779D3" w:rsidRPr="00A645F6"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A645F6">
        <w:rPr>
          <w:rFonts w:asciiTheme="minorHAnsi" w:eastAsiaTheme="minorHAnsi" w:hAnsiTheme="minorHAnsi" w:cstheme="minorHAnsi"/>
          <w:color w:val="auto"/>
          <w:spacing w:val="4"/>
          <w:szCs w:val="22"/>
        </w:rPr>
        <w:t xml:space="preserve">Hold and maintain </w:t>
      </w:r>
      <w:r w:rsidR="00A645F6" w:rsidRPr="00A645F6">
        <w:rPr>
          <w:rFonts w:asciiTheme="minorHAnsi" w:eastAsiaTheme="minorHAnsi" w:hAnsiTheme="minorHAnsi" w:cstheme="minorHAnsi"/>
          <w:color w:val="auto"/>
          <w:spacing w:val="4"/>
          <w:szCs w:val="22"/>
        </w:rPr>
        <w:t>an NSW</w:t>
      </w:r>
      <w:r w:rsidR="00061D22" w:rsidRPr="00A645F6">
        <w:rPr>
          <w:rFonts w:asciiTheme="minorHAnsi" w:eastAsiaTheme="minorHAnsi" w:hAnsiTheme="minorHAnsi" w:cstheme="minorHAnsi"/>
          <w:color w:val="auto"/>
          <w:spacing w:val="4"/>
          <w:szCs w:val="22"/>
        </w:rPr>
        <w:t xml:space="preserve"> </w:t>
      </w:r>
      <w:r w:rsidRPr="00A645F6">
        <w:rPr>
          <w:rFonts w:asciiTheme="minorHAnsi" w:eastAsiaTheme="minorHAnsi" w:hAnsiTheme="minorHAnsi" w:cstheme="minorHAnsi"/>
          <w:color w:val="auto"/>
          <w:spacing w:val="4"/>
          <w:szCs w:val="22"/>
        </w:rPr>
        <w:t xml:space="preserve">Working with Children Check </w:t>
      </w:r>
      <w:r w:rsidR="00061D22" w:rsidRPr="00A645F6">
        <w:rPr>
          <w:rFonts w:asciiTheme="minorHAnsi" w:eastAsiaTheme="minorHAnsi" w:hAnsiTheme="minorHAnsi" w:cstheme="minorHAnsi"/>
          <w:color w:val="auto"/>
          <w:spacing w:val="4"/>
          <w:szCs w:val="22"/>
        </w:rPr>
        <w:t>(</w:t>
      </w:r>
      <w:r w:rsidRPr="00A645F6">
        <w:rPr>
          <w:rFonts w:asciiTheme="minorHAnsi" w:eastAsiaTheme="minorHAnsi" w:hAnsiTheme="minorHAnsi" w:cstheme="minorHAnsi"/>
          <w:color w:val="auto"/>
          <w:spacing w:val="4"/>
          <w:szCs w:val="22"/>
        </w:rPr>
        <w:t>prior to engagement</w:t>
      </w:r>
      <w:r w:rsidR="00A645F6" w:rsidRPr="00A645F6">
        <w:rPr>
          <w:rFonts w:asciiTheme="minorHAnsi" w:eastAsiaTheme="minorHAnsi" w:hAnsiTheme="minorHAnsi" w:cstheme="minorHAnsi"/>
          <w:color w:val="auto"/>
          <w:spacing w:val="4"/>
          <w:szCs w:val="22"/>
        </w:rPr>
        <w:t>).</w:t>
      </w:r>
    </w:p>
    <w:p w14:paraId="69CD9923" w14:textId="77777777" w:rsidR="00D779D3" w:rsidRPr="00A645F6"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A645F6">
        <w:rPr>
          <w:rFonts w:asciiTheme="minorHAnsi" w:eastAsiaTheme="minorHAnsi" w:hAnsiTheme="minorHAnsi" w:cstheme="minorHAnsi"/>
          <w:color w:val="auto"/>
          <w:spacing w:val="4"/>
          <w:szCs w:val="22"/>
        </w:rPr>
        <w:t>Hold or obtain relevant qualifications.</w:t>
      </w:r>
    </w:p>
    <w:p w14:paraId="0F78C78F" w14:textId="77777777" w:rsidR="00D779D3" w:rsidRPr="00A645F6" w:rsidRDefault="00D779D3" w:rsidP="00D779D3">
      <w:pPr>
        <w:spacing w:line="276" w:lineRule="auto"/>
        <w:ind w:left="-284" w:right="-613"/>
        <w:rPr>
          <w:rFonts w:asciiTheme="minorHAnsi" w:hAnsiTheme="minorHAnsi" w:cstheme="minorHAnsi"/>
          <w:szCs w:val="21"/>
        </w:rPr>
      </w:pPr>
    </w:p>
    <w:p w14:paraId="278C6562" w14:textId="77777777" w:rsidR="00D779D3" w:rsidRPr="00A645F6" w:rsidRDefault="00D779D3" w:rsidP="00D779D3">
      <w:pPr>
        <w:ind w:left="-284" w:right="-613"/>
        <w:rPr>
          <w:rFonts w:asciiTheme="minorHAnsi" w:hAnsiTheme="minorHAnsi" w:cstheme="minorHAnsi"/>
          <w:b/>
          <w:bCs/>
          <w:color w:val="AD3016" w:themeColor="accent1"/>
          <w:sz w:val="28"/>
          <w:szCs w:val="28"/>
        </w:rPr>
      </w:pPr>
      <w:r w:rsidRPr="00A645F6">
        <w:rPr>
          <w:rFonts w:asciiTheme="minorHAnsi" w:hAnsiTheme="minorHAnsi" w:cstheme="minorHAnsi"/>
          <w:b/>
          <w:bCs/>
          <w:color w:val="AD3016" w:themeColor="accent1"/>
          <w:sz w:val="28"/>
          <w:szCs w:val="28"/>
        </w:rPr>
        <w:t>How to apply</w:t>
      </w:r>
    </w:p>
    <w:p w14:paraId="6FCCEBC7" w14:textId="77777777" w:rsidR="00DD574C" w:rsidRPr="00F14D23" w:rsidRDefault="00DD574C" w:rsidP="00DD574C">
      <w:pPr>
        <w:pStyle w:val="ListParagraph"/>
        <w:numPr>
          <w:ilvl w:val="0"/>
          <w:numId w:val="12"/>
        </w:numPr>
        <w:spacing w:line="276" w:lineRule="auto"/>
        <w:rPr>
          <w:rFonts w:asciiTheme="minorHAnsi" w:eastAsiaTheme="minorHAnsi" w:hAnsiTheme="minorHAnsi" w:cstheme="minorHAnsi"/>
          <w:color w:val="auto"/>
          <w:spacing w:val="4"/>
          <w:szCs w:val="22"/>
        </w:rPr>
      </w:pPr>
      <w:r w:rsidRPr="001351F3">
        <w:rPr>
          <w:rFonts w:asciiTheme="minorHAnsi" w:eastAsiaTheme="minorHAnsi" w:hAnsiTheme="minorHAnsi" w:cstheme="minorHAnsi"/>
          <w:color w:val="auto"/>
          <w:spacing w:val="4"/>
          <w:szCs w:val="22"/>
        </w:rPr>
        <w:t xml:space="preserve">Complete the </w:t>
      </w:r>
      <w:r w:rsidRPr="001351F3">
        <w:rPr>
          <w:rFonts w:asciiTheme="minorHAnsi" w:eastAsiaTheme="minorHAnsi" w:hAnsiTheme="minorHAnsi" w:cstheme="minorHAnsi"/>
          <w:b/>
          <w:bCs/>
          <w:color w:val="auto"/>
          <w:spacing w:val="4"/>
          <w:szCs w:val="22"/>
        </w:rPr>
        <w:t>Application Form</w:t>
      </w:r>
      <w:r w:rsidRPr="001351F3">
        <w:rPr>
          <w:rFonts w:asciiTheme="minorHAnsi" w:eastAsiaTheme="minorHAnsi" w:hAnsiTheme="minorHAnsi" w:cstheme="minorHAnsi"/>
          <w:color w:val="auto"/>
          <w:spacing w:val="4"/>
          <w:szCs w:val="22"/>
        </w:rPr>
        <w:t xml:space="preserve"> available from our website</w:t>
      </w:r>
      <w:r>
        <w:rPr>
          <w:rFonts w:asciiTheme="minorHAnsi" w:eastAsiaTheme="minorHAnsi" w:hAnsiTheme="minorHAnsi" w:cstheme="minorHAnsi"/>
          <w:color w:val="auto"/>
          <w:spacing w:val="4"/>
          <w:szCs w:val="22"/>
        </w:rPr>
        <w:t xml:space="preserve"> </w:t>
      </w:r>
      <w:hyperlink r:id="rId11" w:history="1">
        <w:r w:rsidRPr="00F14D23">
          <w:rPr>
            <w:rStyle w:val="Hyperlink"/>
            <w:rFonts w:asciiTheme="minorHAnsi" w:hAnsiTheme="minorHAnsi" w:cstheme="minorHAnsi"/>
          </w:rPr>
          <w:t>www.ahl.gov.au/work</w:t>
        </w:r>
      </w:hyperlink>
    </w:p>
    <w:p w14:paraId="237E3013" w14:textId="77777777" w:rsidR="00DD574C" w:rsidRPr="001351F3" w:rsidRDefault="00DD574C" w:rsidP="00DD574C">
      <w:pPr>
        <w:pStyle w:val="ListParagraph"/>
        <w:numPr>
          <w:ilvl w:val="0"/>
          <w:numId w:val="12"/>
        </w:numPr>
        <w:spacing w:line="276" w:lineRule="auto"/>
        <w:rPr>
          <w:rFonts w:asciiTheme="minorHAnsi" w:eastAsiaTheme="minorHAnsi" w:hAnsiTheme="minorHAnsi" w:cstheme="minorHAnsi"/>
          <w:color w:val="auto"/>
          <w:spacing w:val="4"/>
          <w:szCs w:val="22"/>
        </w:rPr>
      </w:pPr>
      <w:r w:rsidRPr="00F14D23">
        <w:rPr>
          <w:rFonts w:asciiTheme="minorHAnsi" w:eastAsiaTheme="minorHAnsi" w:hAnsiTheme="minorHAnsi" w:cstheme="minorHAnsi"/>
          <w:color w:val="auto"/>
          <w:spacing w:val="4"/>
          <w:szCs w:val="22"/>
        </w:rPr>
        <w:t xml:space="preserve">Email your current </w:t>
      </w:r>
      <w:r w:rsidRPr="00F14D23">
        <w:rPr>
          <w:rFonts w:asciiTheme="minorHAnsi" w:eastAsiaTheme="minorHAnsi" w:hAnsiTheme="minorHAnsi" w:cstheme="minorHAnsi"/>
          <w:b/>
          <w:bCs/>
          <w:color w:val="auto"/>
          <w:spacing w:val="4"/>
          <w:szCs w:val="22"/>
        </w:rPr>
        <w:t>Resume</w:t>
      </w:r>
      <w:r w:rsidRPr="00F14D23">
        <w:rPr>
          <w:rFonts w:asciiTheme="minorHAnsi" w:eastAsiaTheme="minorHAnsi" w:hAnsiTheme="minorHAnsi" w:cstheme="minorHAnsi"/>
          <w:color w:val="auto"/>
          <w:spacing w:val="4"/>
          <w:szCs w:val="22"/>
        </w:rPr>
        <w:t xml:space="preserve"> and completed </w:t>
      </w:r>
      <w:r w:rsidRPr="00F14D23">
        <w:rPr>
          <w:rFonts w:asciiTheme="minorHAnsi" w:eastAsiaTheme="minorHAnsi" w:hAnsiTheme="minorHAnsi" w:cstheme="minorHAnsi"/>
          <w:b/>
          <w:bCs/>
          <w:color w:val="auto"/>
          <w:spacing w:val="4"/>
          <w:szCs w:val="22"/>
        </w:rPr>
        <w:t>Application Form</w:t>
      </w:r>
      <w:r w:rsidRPr="00F14D23">
        <w:rPr>
          <w:rFonts w:asciiTheme="minorHAnsi" w:eastAsiaTheme="minorHAnsi" w:hAnsiTheme="minorHAnsi" w:cstheme="minorHAnsi"/>
          <w:color w:val="auto"/>
          <w:spacing w:val="4"/>
          <w:szCs w:val="22"/>
        </w:rPr>
        <w:t xml:space="preserve"> to </w:t>
      </w:r>
      <w:hyperlink r:id="rId12" w:history="1">
        <w:r w:rsidRPr="00F14D23">
          <w:rPr>
            <w:rStyle w:val="Hyperlink"/>
            <w:rFonts w:asciiTheme="minorHAnsi" w:eastAsiaTheme="minorHAnsi" w:hAnsiTheme="minorHAnsi" w:cstheme="minorHAnsi"/>
            <w:spacing w:val="4"/>
            <w:szCs w:val="22"/>
          </w:rPr>
          <w:t>jobs@ahl.gov.au</w:t>
        </w:r>
      </w:hyperlink>
      <w:r w:rsidRPr="00F14D23">
        <w:rPr>
          <w:rFonts w:asciiTheme="minorHAnsi" w:eastAsiaTheme="minorHAnsi" w:hAnsiTheme="minorHAnsi" w:cstheme="minorHAnsi"/>
          <w:color w:val="auto"/>
          <w:spacing w:val="4"/>
          <w:szCs w:val="22"/>
        </w:rPr>
        <w:t xml:space="preserve"> by</w:t>
      </w:r>
      <w:r w:rsidRPr="001351F3">
        <w:rPr>
          <w:rFonts w:asciiTheme="minorHAnsi" w:eastAsiaTheme="minorHAnsi" w:hAnsiTheme="minorHAnsi" w:cstheme="minorHAnsi"/>
          <w:color w:val="auto"/>
          <w:spacing w:val="4"/>
          <w:szCs w:val="22"/>
        </w:rPr>
        <w:t xml:space="preserve"> 11:59pm AEST on </w:t>
      </w:r>
      <w:r>
        <w:rPr>
          <w:rFonts w:asciiTheme="minorHAnsi" w:eastAsiaTheme="minorHAnsi" w:hAnsiTheme="minorHAnsi" w:cstheme="minorHAnsi"/>
          <w:b/>
          <w:bCs/>
          <w:color w:val="auto"/>
          <w:spacing w:val="4"/>
          <w:szCs w:val="22"/>
        </w:rPr>
        <w:t>Sunday, 22 December</w:t>
      </w:r>
      <w:r w:rsidRPr="001351F3">
        <w:rPr>
          <w:rFonts w:asciiTheme="minorHAnsi" w:eastAsiaTheme="minorHAnsi" w:hAnsiTheme="minorHAnsi" w:cstheme="minorHAnsi"/>
          <w:b/>
          <w:bCs/>
          <w:color w:val="auto"/>
          <w:spacing w:val="4"/>
          <w:szCs w:val="22"/>
        </w:rPr>
        <w:t xml:space="preserve"> 2024</w:t>
      </w:r>
      <w:r w:rsidRPr="001351F3">
        <w:rPr>
          <w:rFonts w:asciiTheme="minorHAnsi" w:eastAsiaTheme="minorHAnsi" w:hAnsiTheme="minorHAnsi" w:cstheme="minorHAnsi"/>
          <w:color w:val="auto"/>
          <w:spacing w:val="4"/>
          <w:szCs w:val="22"/>
        </w:rPr>
        <w:t>.</w:t>
      </w:r>
    </w:p>
    <w:p w14:paraId="3B070944" w14:textId="77777777" w:rsidR="00DD574C" w:rsidRPr="001351F3" w:rsidRDefault="00DD574C" w:rsidP="00DD574C">
      <w:pPr>
        <w:pStyle w:val="ListParagraph"/>
        <w:numPr>
          <w:ilvl w:val="0"/>
          <w:numId w:val="12"/>
        </w:numPr>
        <w:spacing w:line="276" w:lineRule="auto"/>
        <w:rPr>
          <w:rFonts w:asciiTheme="minorHAnsi" w:eastAsiaTheme="minorHAnsi" w:hAnsiTheme="minorHAnsi" w:cstheme="minorHAnsi"/>
          <w:color w:val="auto"/>
          <w:spacing w:val="4"/>
          <w:szCs w:val="22"/>
        </w:rPr>
      </w:pPr>
      <w:r w:rsidRPr="001351F3">
        <w:rPr>
          <w:rFonts w:asciiTheme="minorHAnsi" w:eastAsiaTheme="minorHAnsi" w:hAnsiTheme="minorHAnsi" w:cstheme="minorHAnsi"/>
          <w:color w:val="auto"/>
          <w:spacing w:val="4"/>
          <w:szCs w:val="22"/>
        </w:rPr>
        <w:t>Please include your name and the job refe</w:t>
      </w:r>
      <w:r w:rsidRPr="00806785">
        <w:rPr>
          <w:rFonts w:asciiTheme="minorHAnsi" w:eastAsiaTheme="minorHAnsi" w:hAnsiTheme="minorHAnsi" w:cstheme="minorHAnsi"/>
          <w:color w:val="auto"/>
          <w:spacing w:val="4"/>
          <w:szCs w:val="22"/>
        </w:rPr>
        <w:t>rence (VN18024) in the</w:t>
      </w:r>
      <w:r w:rsidRPr="001351F3">
        <w:rPr>
          <w:rFonts w:asciiTheme="minorHAnsi" w:eastAsiaTheme="minorHAnsi" w:hAnsiTheme="minorHAnsi" w:cstheme="minorHAnsi"/>
          <w:color w:val="auto"/>
          <w:spacing w:val="4"/>
          <w:szCs w:val="22"/>
        </w:rPr>
        <w:t xml:space="preserve"> subject of your email. </w:t>
      </w:r>
    </w:p>
    <w:p w14:paraId="5CCF76BD" w14:textId="34329503" w:rsidR="005B32A7" w:rsidRPr="0065563F" w:rsidRDefault="005B32A7" w:rsidP="0065563F">
      <w:pPr>
        <w:spacing w:line="276" w:lineRule="auto"/>
        <w:rPr>
          <w:rFonts w:asciiTheme="majorHAnsi" w:hAnsiTheme="majorHAnsi"/>
          <w:szCs w:val="22"/>
        </w:rPr>
      </w:pPr>
    </w:p>
    <w:sectPr w:rsidR="005B32A7" w:rsidRPr="0065563F" w:rsidSect="00A214F2">
      <w:headerReference w:type="even" r:id="rId13"/>
      <w:headerReference w:type="default" r:id="rId14"/>
      <w:footerReference w:type="even" r:id="rId15"/>
      <w:footerReference w:type="default" r:id="rId16"/>
      <w:headerReference w:type="first" r:id="rId17"/>
      <w:footerReference w:type="first" r:id="rId18"/>
      <w:pgSz w:w="11906" w:h="16838" w:code="9"/>
      <w:pgMar w:top="1304" w:right="1440" w:bottom="2438" w:left="144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7E5E3" w14:textId="77777777" w:rsidR="00A214F2" w:rsidRDefault="00A214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3" name="Graphic 3"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3" name="Graphic 3"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4" name="Graphic 4"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4" name="Graphic 4"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5" name="Graphic 5"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5" name="Graphic 5"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8DE43" w14:textId="77777777" w:rsidR="00A214F2" w:rsidRDefault="00A214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FC0A5" w14:textId="77777777" w:rsidR="00A214F2" w:rsidRDefault="00A214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alt="World outline"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069"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AEB5F47"/>
    <w:multiLevelType w:val="hybridMultilevel"/>
    <w:tmpl w:val="F1841E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8F31053"/>
    <w:multiLevelType w:val="hybridMultilevel"/>
    <w:tmpl w:val="EE6EAC04"/>
    <w:lvl w:ilvl="0" w:tplc="9F60A24A">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3B70F00"/>
    <w:multiLevelType w:val="hybridMultilevel"/>
    <w:tmpl w:val="4A9E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1"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4"/>
  </w:num>
  <w:num w:numId="3">
    <w:abstractNumId w:val="5"/>
  </w:num>
  <w:num w:numId="4">
    <w:abstractNumId w:val="11"/>
  </w:num>
  <w:num w:numId="5">
    <w:abstractNumId w:val="11"/>
  </w:num>
  <w:num w:numId="6">
    <w:abstractNumId w:val="0"/>
  </w:num>
  <w:num w:numId="7">
    <w:abstractNumId w:val="3"/>
  </w:num>
  <w:num w:numId="8">
    <w:abstractNumId w:val="18"/>
  </w:num>
  <w:num w:numId="9">
    <w:abstractNumId w:val="12"/>
  </w:num>
  <w:num w:numId="10">
    <w:abstractNumId w:val="20"/>
  </w:num>
  <w:num w:numId="11">
    <w:abstractNumId w:val="6"/>
  </w:num>
  <w:num w:numId="12">
    <w:abstractNumId w:val="9"/>
  </w:num>
  <w:num w:numId="13">
    <w:abstractNumId w:val="24"/>
  </w:num>
  <w:num w:numId="14">
    <w:abstractNumId w:val="13"/>
  </w:num>
  <w:num w:numId="15">
    <w:abstractNumId w:val="10"/>
  </w:num>
  <w:num w:numId="16">
    <w:abstractNumId w:val="15"/>
  </w:num>
  <w:num w:numId="17">
    <w:abstractNumId w:val="21"/>
  </w:num>
  <w:num w:numId="18">
    <w:abstractNumId w:val="1"/>
  </w:num>
  <w:num w:numId="19">
    <w:abstractNumId w:val="7"/>
  </w:num>
  <w:num w:numId="20">
    <w:abstractNumId w:val="19"/>
  </w:num>
  <w:num w:numId="21">
    <w:abstractNumId w:val="23"/>
  </w:num>
  <w:num w:numId="22">
    <w:abstractNumId w:val="16"/>
  </w:num>
  <w:num w:numId="23">
    <w:abstractNumId w:val="17"/>
  </w:num>
  <w:num w:numId="24">
    <w:abstractNumId w:val="22"/>
  </w:num>
  <w:num w:numId="25">
    <w:abstractNumId w:val="8"/>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7944"/>
    <w:rsid w:val="000103A8"/>
    <w:rsid w:val="00015023"/>
    <w:rsid w:val="00023265"/>
    <w:rsid w:val="00033480"/>
    <w:rsid w:val="000441B0"/>
    <w:rsid w:val="00045F26"/>
    <w:rsid w:val="000470AA"/>
    <w:rsid w:val="00050864"/>
    <w:rsid w:val="000522CC"/>
    <w:rsid w:val="00061D22"/>
    <w:rsid w:val="00063181"/>
    <w:rsid w:val="000644C7"/>
    <w:rsid w:val="00065F75"/>
    <w:rsid w:val="000667E2"/>
    <w:rsid w:val="0007134E"/>
    <w:rsid w:val="00072579"/>
    <w:rsid w:val="00075377"/>
    <w:rsid w:val="000775EA"/>
    <w:rsid w:val="00080C8A"/>
    <w:rsid w:val="000857D9"/>
    <w:rsid w:val="000A25C1"/>
    <w:rsid w:val="000A49F2"/>
    <w:rsid w:val="000A6393"/>
    <w:rsid w:val="000A6A20"/>
    <w:rsid w:val="000B196B"/>
    <w:rsid w:val="000B3283"/>
    <w:rsid w:val="000B7707"/>
    <w:rsid w:val="000C69B2"/>
    <w:rsid w:val="000D07A3"/>
    <w:rsid w:val="000E4C1A"/>
    <w:rsid w:val="000F1222"/>
    <w:rsid w:val="000F477C"/>
    <w:rsid w:val="001018D6"/>
    <w:rsid w:val="00106A9C"/>
    <w:rsid w:val="00111BCC"/>
    <w:rsid w:val="00115DD3"/>
    <w:rsid w:val="00117D2A"/>
    <w:rsid w:val="00131BF9"/>
    <w:rsid w:val="00132E83"/>
    <w:rsid w:val="00150A55"/>
    <w:rsid w:val="00152CC8"/>
    <w:rsid w:val="001636FE"/>
    <w:rsid w:val="001667DD"/>
    <w:rsid w:val="00194811"/>
    <w:rsid w:val="001A4730"/>
    <w:rsid w:val="001A5CE8"/>
    <w:rsid w:val="001B11B8"/>
    <w:rsid w:val="001B3003"/>
    <w:rsid w:val="001B36A4"/>
    <w:rsid w:val="001B475C"/>
    <w:rsid w:val="001C1A34"/>
    <w:rsid w:val="001C53BD"/>
    <w:rsid w:val="001E07F2"/>
    <w:rsid w:val="001E317F"/>
    <w:rsid w:val="001E68AA"/>
    <w:rsid w:val="001F4C7A"/>
    <w:rsid w:val="001F57E0"/>
    <w:rsid w:val="001F6F08"/>
    <w:rsid w:val="00206C3C"/>
    <w:rsid w:val="00211821"/>
    <w:rsid w:val="00215C38"/>
    <w:rsid w:val="00222ACA"/>
    <w:rsid w:val="002259D0"/>
    <w:rsid w:val="0022646D"/>
    <w:rsid w:val="002328CF"/>
    <w:rsid w:val="00234682"/>
    <w:rsid w:val="002353C1"/>
    <w:rsid w:val="00244973"/>
    <w:rsid w:val="0024587C"/>
    <w:rsid w:val="00245B1A"/>
    <w:rsid w:val="0024612D"/>
    <w:rsid w:val="00247F0E"/>
    <w:rsid w:val="0025191E"/>
    <w:rsid w:val="00254510"/>
    <w:rsid w:val="00260CC1"/>
    <w:rsid w:val="00272348"/>
    <w:rsid w:val="00273AA4"/>
    <w:rsid w:val="00293A52"/>
    <w:rsid w:val="002B04FA"/>
    <w:rsid w:val="002B4844"/>
    <w:rsid w:val="002C2248"/>
    <w:rsid w:val="002C3BF4"/>
    <w:rsid w:val="002D1E8D"/>
    <w:rsid w:val="002D288B"/>
    <w:rsid w:val="002D3A08"/>
    <w:rsid w:val="002D44F9"/>
    <w:rsid w:val="002D4CD3"/>
    <w:rsid w:val="002D78D0"/>
    <w:rsid w:val="002D7C11"/>
    <w:rsid w:val="002D7C73"/>
    <w:rsid w:val="002E6846"/>
    <w:rsid w:val="0030121D"/>
    <w:rsid w:val="003022A0"/>
    <w:rsid w:val="00307E9B"/>
    <w:rsid w:val="00322335"/>
    <w:rsid w:val="003239A1"/>
    <w:rsid w:val="00334A29"/>
    <w:rsid w:val="003376F9"/>
    <w:rsid w:val="00340EFC"/>
    <w:rsid w:val="00347E99"/>
    <w:rsid w:val="00350B94"/>
    <w:rsid w:val="00355FD6"/>
    <w:rsid w:val="00356CB3"/>
    <w:rsid w:val="003645F9"/>
    <w:rsid w:val="003667DD"/>
    <w:rsid w:val="00374747"/>
    <w:rsid w:val="00375963"/>
    <w:rsid w:val="003815CC"/>
    <w:rsid w:val="00393DF6"/>
    <w:rsid w:val="003A017E"/>
    <w:rsid w:val="003C24D9"/>
    <w:rsid w:val="003C4AE4"/>
    <w:rsid w:val="003D0A2A"/>
    <w:rsid w:val="003D2DBA"/>
    <w:rsid w:val="003E123F"/>
    <w:rsid w:val="003F02D0"/>
    <w:rsid w:val="003F0E8A"/>
    <w:rsid w:val="003F7CB6"/>
    <w:rsid w:val="00413804"/>
    <w:rsid w:val="00420F01"/>
    <w:rsid w:val="0042459D"/>
    <w:rsid w:val="00425B84"/>
    <w:rsid w:val="004324B1"/>
    <w:rsid w:val="004362E7"/>
    <w:rsid w:val="00437782"/>
    <w:rsid w:val="00443EB7"/>
    <w:rsid w:val="0044454D"/>
    <w:rsid w:val="004522F7"/>
    <w:rsid w:val="004579E0"/>
    <w:rsid w:val="0046270A"/>
    <w:rsid w:val="00464FE8"/>
    <w:rsid w:val="004901A2"/>
    <w:rsid w:val="00491DB7"/>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8E4"/>
    <w:rsid w:val="00527DF4"/>
    <w:rsid w:val="005330A7"/>
    <w:rsid w:val="00535B15"/>
    <w:rsid w:val="00541CA7"/>
    <w:rsid w:val="00544379"/>
    <w:rsid w:val="005507BE"/>
    <w:rsid w:val="00551818"/>
    <w:rsid w:val="00555680"/>
    <w:rsid w:val="005606D3"/>
    <w:rsid w:val="00560A0C"/>
    <w:rsid w:val="00563A6F"/>
    <w:rsid w:val="00564F7E"/>
    <w:rsid w:val="00574C58"/>
    <w:rsid w:val="00581462"/>
    <w:rsid w:val="00584B0C"/>
    <w:rsid w:val="00587339"/>
    <w:rsid w:val="00591019"/>
    <w:rsid w:val="00591C26"/>
    <w:rsid w:val="00595FA2"/>
    <w:rsid w:val="00597CC1"/>
    <w:rsid w:val="005A0F5B"/>
    <w:rsid w:val="005A15A9"/>
    <w:rsid w:val="005B2CA4"/>
    <w:rsid w:val="005B32A7"/>
    <w:rsid w:val="005B502F"/>
    <w:rsid w:val="005B64D4"/>
    <w:rsid w:val="005C18F5"/>
    <w:rsid w:val="005C1912"/>
    <w:rsid w:val="005F3689"/>
    <w:rsid w:val="00616D58"/>
    <w:rsid w:val="0062118D"/>
    <w:rsid w:val="00632455"/>
    <w:rsid w:val="006376A8"/>
    <w:rsid w:val="00640788"/>
    <w:rsid w:val="0064279C"/>
    <w:rsid w:val="0065055D"/>
    <w:rsid w:val="0065090E"/>
    <w:rsid w:val="00652714"/>
    <w:rsid w:val="00653D28"/>
    <w:rsid w:val="0065563F"/>
    <w:rsid w:val="006577A3"/>
    <w:rsid w:val="00666CAA"/>
    <w:rsid w:val="006719D4"/>
    <w:rsid w:val="006765A2"/>
    <w:rsid w:val="00680B06"/>
    <w:rsid w:val="00683E70"/>
    <w:rsid w:val="00685266"/>
    <w:rsid w:val="006900CB"/>
    <w:rsid w:val="006A5998"/>
    <w:rsid w:val="006B2E69"/>
    <w:rsid w:val="006E06C7"/>
    <w:rsid w:val="006E29FD"/>
    <w:rsid w:val="006F14C4"/>
    <w:rsid w:val="006F4C02"/>
    <w:rsid w:val="00700C68"/>
    <w:rsid w:val="00710470"/>
    <w:rsid w:val="00714333"/>
    <w:rsid w:val="007156AA"/>
    <w:rsid w:val="007323C9"/>
    <w:rsid w:val="00735965"/>
    <w:rsid w:val="007366B8"/>
    <w:rsid w:val="007449BE"/>
    <w:rsid w:val="00747C48"/>
    <w:rsid w:val="00750E03"/>
    <w:rsid w:val="007519CC"/>
    <w:rsid w:val="00754476"/>
    <w:rsid w:val="007605EB"/>
    <w:rsid w:val="0077006B"/>
    <w:rsid w:val="00773B07"/>
    <w:rsid w:val="007751AE"/>
    <w:rsid w:val="007850BA"/>
    <w:rsid w:val="00787309"/>
    <w:rsid w:val="00790814"/>
    <w:rsid w:val="007A36F1"/>
    <w:rsid w:val="007A41CB"/>
    <w:rsid w:val="007A6B71"/>
    <w:rsid w:val="007B1984"/>
    <w:rsid w:val="007B331B"/>
    <w:rsid w:val="007B406D"/>
    <w:rsid w:val="007C1A21"/>
    <w:rsid w:val="007C6560"/>
    <w:rsid w:val="007D15A7"/>
    <w:rsid w:val="007D5701"/>
    <w:rsid w:val="007E70FE"/>
    <w:rsid w:val="007F1C93"/>
    <w:rsid w:val="007F4296"/>
    <w:rsid w:val="0080312A"/>
    <w:rsid w:val="00803290"/>
    <w:rsid w:val="008104A2"/>
    <w:rsid w:val="0081061A"/>
    <w:rsid w:val="00813E25"/>
    <w:rsid w:val="00816702"/>
    <w:rsid w:val="00831E50"/>
    <w:rsid w:val="0083710E"/>
    <w:rsid w:val="00845855"/>
    <w:rsid w:val="0086728B"/>
    <w:rsid w:val="0087515C"/>
    <w:rsid w:val="008775B4"/>
    <w:rsid w:val="00882925"/>
    <w:rsid w:val="00886C9E"/>
    <w:rsid w:val="008A0255"/>
    <w:rsid w:val="008A1AF8"/>
    <w:rsid w:val="008A63D8"/>
    <w:rsid w:val="008B23CA"/>
    <w:rsid w:val="008B2C43"/>
    <w:rsid w:val="008B464F"/>
    <w:rsid w:val="008B4E8E"/>
    <w:rsid w:val="008B74DE"/>
    <w:rsid w:val="008C5DBD"/>
    <w:rsid w:val="008E1AC1"/>
    <w:rsid w:val="00900868"/>
    <w:rsid w:val="00922118"/>
    <w:rsid w:val="0093571C"/>
    <w:rsid w:val="00937C92"/>
    <w:rsid w:val="009452C0"/>
    <w:rsid w:val="009513D1"/>
    <w:rsid w:val="00961BA7"/>
    <w:rsid w:val="00963840"/>
    <w:rsid w:val="00970D81"/>
    <w:rsid w:val="0097121F"/>
    <w:rsid w:val="00990FDC"/>
    <w:rsid w:val="00994CDF"/>
    <w:rsid w:val="009A79B5"/>
    <w:rsid w:val="009B0144"/>
    <w:rsid w:val="009B10B6"/>
    <w:rsid w:val="009C4D91"/>
    <w:rsid w:val="009D754B"/>
    <w:rsid w:val="009E08D5"/>
    <w:rsid w:val="009E1167"/>
    <w:rsid w:val="009F00EB"/>
    <w:rsid w:val="009F09D7"/>
    <w:rsid w:val="009F2716"/>
    <w:rsid w:val="009F289D"/>
    <w:rsid w:val="009F2D4E"/>
    <w:rsid w:val="009F79CB"/>
    <w:rsid w:val="00A06C5F"/>
    <w:rsid w:val="00A07C40"/>
    <w:rsid w:val="00A1462A"/>
    <w:rsid w:val="00A214F2"/>
    <w:rsid w:val="00A241AC"/>
    <w:rsid w:val="00A3150B"/>
    <w:rsid w:val="00A41EAE"/>
    <w:rsid w:val="00A43B40"/>
    <w:rsid w:val="00A52022"/>
    <w:rsid w:val="00A645F6"/>
    <w:rsid w:val="00A67BC7"/>
    <w:rsid w:val="00A701C3"/>
    <w:rsid w:val="00A8350A"/>
    <w:rsid w:val="00A90966"/>
    <w:rsid w:val="00A921EE"/>
    <w:rsid w:val="00A92A84"/>
    <w:rsid w:val="00A94DA6"/>
    <w:rsid w:val="00A957E6"/>
    <w:rsid w:val="00A95C91"/>
    <w:rsid w:val="00AA7CA5"/>
    <w:rsid w:val="00AC2FC2"/>
    <w:rsid w:val="00AC42A1"/>
    <w:rsid w:val="00AD5835"/>
    <w:rsid w:val="00AE2B80"/>
    <w:rsid w:val="00AE3649"/>
    <w:rsid w:val="00AF3585"/>
    <w:rsid w:val="00B00DAE"/>
    <w:rsid w:val="00B11006"/>
    <w:rsid w:val="00B21564"/>
    <w:rsid w:val="00B215E4"/>
    <w:rsid w:val="00B25FCA"/>
    <w:rsid w:val="00B4056D"/>
    <w:rsid w:val="00B406B3"/>
    <w:rsid w:val="00B43318"/>
    <w:rsid w:val="00B55904"/>
    <w:rsid w:val="00B5758E"/>
    <w:rsid w:val="00B63940"/>
    <w:rsid w:val="00B65093"/>
    <w:rsid w:val="00B664CC"/>
    <w:rsid w:val="00B76859"/>
    <w:rsid w:val="00B8126A"/>
    <w:rsid w:val="00B8369C"/>
    <w:rsid w:val="00B904B6"/>
    <w:rsid w:val="00B90B95"/>
    <w:rsid w:val="00BA25FE"/>
    <w:rsid w:val="00BA61B6"/>
    <w:rsid w:val="00BB2FDE"/>
    <w:rsid w:val="00BB3511"/>
    <w:rsid w:val="00BB6BDE"/>
    <w:rsid w:val="00BC3B23"/>
    <w:rsid w:val="00BC3EEB"/>
    <w:rsid w:val="00BD6542"/>
    <w:rsid w:val="00BE1747"/>
    <w:rsid w:val="00BE1E79"/>
    <w:rsid w:val="00BE6E74"/>
    <w:rsid w:val="00C01591"/>
    <w:rsid w:val="00C03443"/>
    <w:rsid w:val="00C04D48"/>
    <w:rsid w:val="00C06CE3"/>
    <w:rsid w:val="00C20788"/>
    <w:rsid w:val="00C26E7D"/>
    <w:rsid w:val="00C27522"/>
    <w:rsid w:val="00C30075"/>
    <w:rsid w:val="00C31CA8"/>
    <w:rsid w:val="00C3752F"/>
    <w:rsid w:val="00C42822"/>
    <w:rsid w:val="00C4371C"/>
    <w:rsid w:val="00C532EA"/>
    <w:rsid w:val="00C536DA"/>
    <w:rsid w:val="00C621EE"/>
    <w:rsid w:val="00C6336D"/>
    <w:rsid w:val="00C646AA"/>
    <w:rsid w:val="00C72C14"/>
    <w:rsid w:val="00C739E5"/>
    <w:rsid w:val="00C73CFD"/>
    <w:rsid w:val="00C8408D"/>
    <w:rsid w:val="00C93444"/>
    <w:rsid w:val="00C93F6A"/>
    <w:rsid w:val="00C9584B"/>
    <w:rsid w:val="00CA60FB"/>
    <w:rsid w:val="00CB1E58"/>
    <w:rsid w:val="00CB216E"/>
    <w:rsid w:val="00CC1EEA"/>
    <w:rsid w:val="00CC4D37"/>
    <w:rsid w:val="00CD60E3"/>
    <w:rsid w:val="00CE4141"/>
    <w:rsid w:val="00CF23E1"/>
    <w:rsid w:val="00CF2E54"/>
    <w:rsid w:val="00D04340"/>
    <w:rsid w:val="00D04EC0"/>
    <w:rsid w:val="00D154CF"/>
    <w:rsid w:val="00D20FDC"/>
    <w:rsid w:val="00D25731"/>
    <w:rsid w:val="00D25B79"/>
    <w:rsid w:val="00D30096"/>
    <w:rsid w:val="00D36D6B"/>
    <w:rsid w:val="00D414F2"/>
    <w:rsid w:val="00D41E76"/>
    <w:rsid w:val="00D51662"/>
    <w:rsid w:val="00D53136"/>
    <w:rsid w:val="00D54399"/>
    <w:rsid w:val="00D56AAC"/>
    <w:rsid w:val="00D62B4B"/>
    <w:rsid w:val="00D63FE5"/>
    <w:rsid w:val="00D754D3"/>
    <w:rsid w:val="00D779D3"/>
    <w:rsid w:val="00D809D6"/>
    <w:rsid w:val="00D83A15"/>
    <w:rsid w:val="00D86757"/>
    <w:rsid w:val="00D86FD1"/>
    <w:rsid w:val="00D908AF"/>
    <w:rsid w:val="00DA57B1"/>
    <w:rsid w:val="00DA6939"/>
    <w:rsid w:val="00DA7E8B"/>
    <w:rsid w:val="00DB3C1A"/>
    <w:rsid w:val="00DC6B05"/>
    <w:rsid w:val="00DD0FF2"/>
    <w:rsid w:val="00DD3330"/>
    <w:rsid w:val="00DD47B7"/>
    <w:rsid w:val="00DD574C"/>
    <w:rsid w:val="00DE0090"/>
    <w:rsid w:val="00DE1AD6"/>
    <w:rsid w:val="00DE60C0"/>
    <w:rsid w:val="00DF2EEA"/>
    <w:rsid w:val="00DF5D96"/>
    <w:rsid w:val="00E04E2B"/>
    <w:rsid w:val="00E100A2"/>
    <w:rsid w:val="00E260E3"/>
    <w:rsid w:val="00E32F48"/>
    <w:rsid w:val="00E42460"/>
    <w:rsid w:val="00E448D4"/>
    <w:rsid w:val="00E56C7C"/>
    <w:rsid w:val="00E63B81"/>
    <w:rsid w:val="00E65781"/>
    <w:rsid w:val="00E74DE5"/>
    <w:rsid w:val="00E74E45"/>
    <w:rsid w:val="00E7675F"/>
    <w:rsid w:val="00E777E3"/>
    <w:rsid w:val="00E82C53"/>
    <w:rsid w:val="00E83A88"/>
    <w:rsid w:val="00E900B3"/>
    <w:rsid w:val="00E93381"/>
    <w:rsid w:val="00E94C5B"/>
    <w:rsid w:val="00EA32B4"/>
    <w:rsid w:val="00EA3570"/>
    <w:rsid w:val="00EB448D"/>
    <w:rsid w:val="00EB5332"/>
    <w:rsid w:val="00EB58E3"/>
    <w:rsid w:val="00EC0D2B"/>
    <w:rsid w:val="00ED17B7"/>
    <w:rsid w:val="00ED1C03"/>
    <w:rsid w:val="00ED3E05"/>
    <w:rsid w:val="00EE7231"/>
    <w:rsid w:val="00F01C01"/>
    <w:rsid w:val="00F1060B"/>
    <w:rsid w:val="00F12FA2"/>
    <w:rsid w:val="00F202C0"/>
    <w:rsid w:val="00F20F1A"/>
    <w:rsid w:val="00F26995"/>
    <w:rsid w:val="00F2742E"/>
    <w:rsid w:val="00F27A42"/>
    <w:rsid w:val="00F32223"/>
    <w:rsid w:val="00F359EE"/>
    <w:rsid w:val="00F36E57"/>
    <w:rsid w:val="00F43899"/>
    <w:rsid w:val="00F62A52"/>
    <w:rsid w:val="00F7739D"/>
    <w:rsid w:val="00F85F3A"/>
    <w:rsid w:val="00F8733F"/>
    <w:rsid w:val="00FA02A5"/>
    <w:rsid w:val="00FA4392"/>
    <w:rsid w:val="00FA506E"/>
    <w:rsid w:val="00FA516C"/>
    <w:rsid w:val="00FA6F61"/>
    <w:rsid w:val="00FA72CF"/>
    <w:rsid w:val="00FC4543"/>
    <w:rsid w:val="00FC6BF6"/>
    <w:rsid w:val="00FC77EA"/>
    <w:rsid w:val="00FD530B"/>
    <w:rsid w:val="00FD5330"/>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index.php/hostels/grey-street-hostel"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bs@ahl.gov.a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hl.gov.au/wor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apsc.gov.au/working-aps/diversity-and-inclusion/disability/recruitability/recruitability-scheme-guide-applicant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psc.gov.au/recruitability-scheme-guide-applicants" TargetMode="Externa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8" Type="http://schemas.openxmlformats.org/officeDocument/2006/relationships/image" Target="media/image70.png"/><Relationship Id="rId13" Type="http://schemas.openxmlformats.org/officeDocument/2006/relationships/image" Target="media/image100.svg"/><Relationship Id="rId3" Type="http://schemas.openxmlformats.org/officeDocument/2006/relationships/image" Target="media/image6.svg"/><Relationship Id="rId7" Type="http://schemas.openxmlformats.org/officeDocument/2006/relationships/image" Target="media/image8.svg"/><Relationship Id="rId12" Type="http://schemas.openxmlformats.org/officeDocument/2006/relationships/image" Target="media/image9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image" Target="media/image10.svg"/><Relationship Id="rId5" Type="http://schemas.openxmlformats.org/officeDocument/2006/relationships/image" Target="media/image60.svg"/><Relationship Id="rId10" Type="http://schemas.openxmlformats.org/officeDocument/2006/relationships/image" Target="media/image9.png"/><Relationship Id="rId4" Type="http://schemas.openxmlformats.org/officeDocument/2006/relationships/image" Target="media/image50.png"/><Relationship Id="rId9" Type="http://schemas.openxmlformats.org/officeDocument/2006/relationships/image" Target="media/image80.sv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6</TotalTime>
  <Pages>5</Pages>
  <Words>1305</Words>
  <Characters>7439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Isabel Rogers</cp:lastModifiedBy>
  <cp:revision>4</cp:revision>
  <cp:lastPrinted>2023-05-18T03:22:00Z</cp:lastPrinted>
  <dcterms:created xsi:type="dcterms:W3CDTF">2024-11-30T05:14:00Z</dcterms:created>
  <dcterms:modified xsi:type="dcterms:W3CDTF">2024-11-30T06:09:00Z</dcterms:modified>
</cp:coreProperties>
</file>