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BD0AC" w14:textId="77777777" w:rsidR="00200AE6" w:rsidRPr="001351F3" w:rsidRDefault="00200AE6" w:rsidP="00200AE6">
      <w:pPr>
        <w:spacing w:before="0"/>
        <w:ind w:left="-284" w:right="-330"/>
        <w:jc w:val="center"/>
        <w:rPr>
          <w:rFonts w:asciiTheme="minorHAnsi" w:hAnsiTheme="minorHAnsi" w:cstheme="minorHAnsi"/>
          <w:b/>
          <w:bCs/>
          <w:color w:val="253942" w:themeColor="text2"/>
          <w:sz w:val="40"/>
          <w:szCs w:val="40"/>
        </w:rPr>
      </w:pPr>
      <w:r w:rsidRPr="001351F3">
        <w:rPr>
          <w:rFonts w:asciiTheme="minorHAnsi" w:hAnsiTheme="minorHAnsi" w:cstheme="minorHAnsi"/>
          <w:b/>
          <w:bCs/>
          <w:color w:val="253942" w:themeColor="text2"/>
          <w:sz w:val="40"/>
          <w:szCs w:val="40"/>
        </w:rPr>
        <w:t xml:space="preserve">Vacancy Information </w:t>
      </w:r>
    </w:p>
    <w:bookmarkStart w:id="0" w:name="_Hlk136438147"/>
    <w:p w14:paraId="0D6CB41D" w14:textId="77777777" w:rsidR="00200AE6" w:rsidRPr="001351F3" w:rsidRDefault="00200AE6" w:rsidP="00200AE6">
      <w:pPr>
        <w:ind w:left="-284" w:right="-330"/>
        <w:rPr>
          <w:rFonts w:asciiTheme="minorHAnsi" w:hAnsiTheme="minorHAnsi" w:cstheme="minorHAnsi"/>
          <w:bCs/>
          <w:noProof/>
          <w:color w:val="000000" w:themeColor="text1"/>
          <w:sz w:val="22"/>
          <w:szCs w:val="22"/>
        </w:rPr>
      </w:pPr>
      <w:r w:rsidRPr="001351F3">
        <w:rPr>
          <w:rFonts w:asciiTheme="minorHAnsi" w:hAnsiTheme="minorHAnsi" w:cstheme="minorHAnsi"/>
          <w:bCs/>
          <w:noProof/>
          <w:color w:val="000000" w:themeColor="text1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2D00AC" wp14:editId="047F9CCE">
                <wp:simplePos x="0" y="0"/>
                <wp:positionH relativeFrom="page">
                  <wp:posOffset>3175</wp:posOffset>
                </wp:positionH>
                <wp:positionV relativeFrom="paragraph">
                  <wp:posOffset>1442720</wp:posOffset>
                </wp:positionV>
                <wp:extent cx="1270" cy="2620010"/>
                <wp:effectExtent l="12700" t="13970" r="5080" b="1397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20010"/>
                          <a:chOff x="5" y="2272"/>
                          <a:chExt cx="2" cy="4126"/>
                        </a:xfrm>
                      </wpg:grpSpPr>
                      <wps:wsp>
                        <wps:cNvPr id="9" name="Freeform 3"/>
                        <wps:cNvSpPr>
                          <a:spLocks/>
                        </wps:cNvSpPr>
                        <wps:spPr bwMode="auto">
                          <a:xfrm>
                            <a:off x="5" y="2272"/>
                            <a:ext cx="2" cy="4126"/>
                          </a:xfrm>
                          <a:custGeom>
                            <a:avLst/>
                            <a:gdLst>
                              <a:gd name="T0" fmla="+- 0 2272 2272"/>
                              <a:gd name="T1" fmla="*/ 2272 h 4126"/>
                              <a:gd name="T2" fmla="+- 0 6398 2272"/>
                              <a:gd name="T3" fmla="*/ 6398 h 41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26">
                                <a:moveTo>
                                  <a:pt x="0" y="0"/>
                                </a:moveTo>
                                <a:lnTo>
                                  <a:pt x="0" y="412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FFF3E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AA61D" id="Group 8" o:spid="_x0000_s1026" style="position:absolute;margin-left:.25pt;margin-top:113.6pt;width:.1pt;height:206.3pt;z-index:251659264;mso-position-horizontal-relative:page" coordorigin="5,2272" coordsize="2,4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">
                <v:shape id="Freeform 3" o:spid="_x0000_s1027" style="position:absolute;left:5;top:2272;width:2;height:4126;visibility:visible;mso-wrap-style:square;v-text-anchor:top" coordsize="2,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" path="m,l,4126e" filled="f" strokecolor="#fff3e7" strokeweight=".6pt">
                  <v:path arrowok="t" o:connecttype="custom" o:connectlocs="0,2272;0,6398" o:connectangles="0,0"/>
                </v:shape>
                <w10:wrap anchorx="page"/>
              </v:group>
            </w:pict>
          </mc:Fallback>
        </mc:AlternateContent>
      </w:r>
      <w:r w:rsidRPr="001351F3">
        <w:rPr>
          <w:rFonts w:asciiTheme="minorHAnsi" w:hAnsiTheme="minorHAnsi" w:cstheme="minorHAnsi"/>
          <w:bCs/>
          <w:noProof/>
          <w:color w:val="000000" w:themeColor="text1"/>
          <w:sz w:val="22"/>
          <w:szCs w:val="22"/>
        </w:rPr>
        <w:t>Our purpose is to provide safe, culturally appropriate and affordable accommodation for First Nations people</w:t>
      </w:r>
      <w:r w:rsidRPr="001351F3" w:rsidDel="00FB6F35">
        <w:rPr>
          <w:rFonts w:asciiTheme="minorHAnsi" w:hAnsiTheme="minorHAnsi" w:cstheme="minorHAnsi"/>
          <w:bCs/>
          <w:noProof/>
          <w:color w:val="000000" w:themeColor="text1"/>
          <w:sz w:val="22"/>
          <w:szCs w:val="22"/>
        </w:rPr>
        <w:t xml:space="preserve"> </w:t>
      </w:r>
      <w:r w:rsidRPr="001351F3">
        <w:rPr>
          <w:rFonts w:asciiTheme="minorHAnsi" w:hAnsiTheme="minorHAnsi" w:cstheme="minorHAnsi"/>
          <w:bCs/>
          <w:noProof/>
          <w:color w:val="000000" w:themeColor="text1"/>
          <w:sz w:val="22"/>
          <w:szCs w:val="22"/>
        </w:rPr>
        <w:t xml:space="preserve">who need to be away from home to access services and economic opportunities. </w:t>
      </w:r>
    </w:p>
    <w:p w14:paraId="1E46794E" w14:textId="01576E16" w:rsidR="00200AE6" w:rsidRPr="001351F3" w:rsidRDefault="00200AE6" w:rsidP="00200AE6">
      <w:pPr>
        <w:ind w:left="-284" w:right="-330"/>
        <w:rPr>
          <w:rFonts w:asciiTheme="minorHAnsi" w:hAnsiTheme="minorHAnsi" w:cstheme="minorHAnsi"/>
          <w:bCs/>
          <w:noProof/>
          <w:color w:val="000000" w:themeColor="text1"/>
          <w:sz w:val="22"/>
          <w:szCs w:val="22"/>
        </w:rPr>
      </w:pPr>
      <w:r w:rsidRPr="001351F3">
        <w:rPr>
          <w:rFonts w:asciiTheme="minorHAnsi" w:hAnsiTheme="minorHAnsi" w:cstheme="minorHAnsi"/>
          <w:bCs/>
          <w:noProof/>
          <w:color w:val="000000" w:themeColor="text1"/>
          <w:sz w:val="22"/>
          <w:szCs w:val="22"/>
        </w:rPr>
        <w:t>Across its network of hostels, dedicated Aboriginal Hostels Limited (AHL) staff provide accommodation and meals for residents in a supportive environment, assisted by local First Nations service providers and referral agencies.</w:t>
      </w:r>
    </w:p>
    <w:bookmarkEnd w:id="0"/>
    <w:p w14:paraId="10A864BA" w14:textId="77777777" w:rsidR="00200AE6" w:rsidRPr="001351F3" w:rsidRDefault="00200AE6" w:rsidP="00200AE6">
      <w:pPr>
        <w:ind w:left="-284" w:right="-330"/>
        <w:rPr>
          <w:rFonts w:asciiTheme="minorHAnsi" w:hAnsiTheme="minorHAnsi" w:cstheme="minorHAnsi"/>
          <w:bCs/>
          <w:noProof/>
          <w:color w:val="000000" w:themeColor="text1"/>
          <w:sz w:val="22"/>
          <w:szCs w:val="22"/>
        </w:rPr>
      </w:pPr>
      <w:r w:rsidRPr="001351F3">
        <w:rPr>
          <w:rFonts w:asciiTheme="minorHAnsi" w:hAnsiTheme="minorHAnsi" w:cstheme="minorHAnsi"/>
          <w:bCs/>
          <w:noProof/>
          <w:color w:val="000000" w:themeColor="text1"/>
          <w:sz w:val="22"/>
          <w:szCs w:val="22"/>
        </w:rPr>
        <w:t>AHL also supports the Australian Government’s efforts to improve economic outcomes for First Nations people. By purchasing goods and services from First Nations businesses at every opportunity, we help support a more inclusive economy. We are proud to be one of the largest employers of First Nations people in the Australian Public Service, First Nations employees make up approximately 50% of our workforce.</w:t>
      </w:r>
    </w:p>
    <w:p w14:paraId="5E4D3C73" w14:textId="1859E7AE" w:rsidR="00C532EA" w:rsidRPr="001351F3" w:rsidRDefault="009B2ACF" w:rsidP="00200AE6">
      <w:pPr>
        <w:ind w:left="-284" w:right="-33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The debt management officer is responsible for overseeing the management, collection, and resolution of outstanding debts for the organisation.</w:t>
      </w:r>
      <w:r w:rsidR="008F1F7A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AHL uses Reservation Management System as the customer management system.</w:t>
      </w:r>
    </w:p>
    <w:tbl>
      <w:tblPr>
        <w:tblStyle w:val="TableGrid"/>
        <w:tblW w:w="9640" w:type="dxa"/>
        <w:tblInd w:w="-289" w:type="dxa"/>
        <w:tblLook w:val="04A0" w:firstRow="1" w:lastRow="0" w:firstColumn="1" w:lastColumn="0" w:noHBand="0" w:noVBand="1"/>
      </w:tblPr>
      <w:tblGrid>
        <w:gridCol w:w="2127"/>
        <w:gridCol w:w="7513"/>
      </w:tblGrid>
      <w:tr w:rsidR="00A67BC7" w:rsidRPr="001351F3" w14:paraId="6B58AD24" w14:textId="77777777" w:rsidTr="00200AE6">
        <w:trPr>
          <w:trHeight w:val="20"/>
        </w:trPr>
        <w:tc>
          <w:tcPr>
            <w:tcW w:w="2127" w:type="dxa"/>
            <w:shd w:val="clear" w:color="auto" w:fill="FFFFFF" w:themeFill="background1"/>
          </w:tcPr>
          <w:p w14:paraId="3198BC32" w14:textId="4B2B68D9" w:rsidR="00A67BC7" w:rsidRPr="001B6F2F" w:rsidRDefault="00F32223" w:rsidP="00272348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B6F2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Job Reference</w:t>
            </w:r>
          </w:p>
        </w:tc>
        <w:tc>
          <w:tcPr>
            <w:tcW w:w="7513" w:type="dxa"/>
            <w:shd w:val="clear" w:color="auto" w:fill="FFFFFF" w:themeFill="background1"/>
          </w:tcPr>
          <w:p w14:paraId="4B7890D2" w14:textId="339D994D" w:rsidR="00A67BC7" w:rsidRPr="001B6F2F" w:rsidRDefault="00F32223" w:rsidP="00D62B4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B6F2F">
              <w:rPr>
                <w:rFonts w:asciiTheme="minorHAnsi" w:hAnsiTheme="minorHAnsi" w:cstheme="minorHAnsi"/>
                <w:sz w:val="22"/>
                <w:szCs w:val="22"/>
              </w:rPr>
              <w:t>VN</w:t>
            </w:r>
            <w:r w:rsidR="001B6F2F" w:rsidRPr="001B6F2F">
              <w:rPr>
                <w:rFonts w:asciiTheme="minorHAnsi" w:hAnsiTheme="minorHAnsi" w:cstheme="minorHAnsi"/>
                <w:sz w:val="22"/>
                <w:szCs w:val="22"/>
              </w:rPr>
              <w:t>4225</w:t>
            </w:r>
          </w:p>
        </w:tc>
      </w:tr>
      <w:tr w:rsidR="00A67BC7" w:rsidRPr="001351F3" w14:paraId="3F9A1BEC" w14:textId="77777777" w:rsidTr="00200AE6">
        <w:trPr>
          <w:trHeight w:val="20"/>
        </w:trPr>
        <w:tc>
          <w:tcPr>
            <w:tcW w:w="2127" w:type="dxa"/>
            <w:shd w:val="clear" w:color="auto" w:fill="FFFFFF" w:themeFill="background1"/>
          </w:tcPr>
          <w:p w14:paraId="43F72AA6" w14:textId="2089550F" w:rsidR="00A67BC7" w:rsidRPr="001B6F2F" w:rsidRDefault="00F32223" w:rsidP="00272348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B6F2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Classification</w:t>
            </w:r>
          </w:p>
        </w:tc>
        <w:tc>
          <w:tcPr>
            <w:tcW w:w="7513" w:type="dxa"/>
            <w:shd w:val="clear" w:color="auto" w:fill="FFFFFF" w:themeFill="background1"/>
          </w:tcPr>
          <w:p w14:paraId="7C2C03C8" w14:textId="72FD56E6" w:rsidR="00A67BC7" w:rsidRPr="001B6F2F" w:rsidRDefault="00F32223" w:rsidP="00D62B4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B6F2F">
              <w:rPr>
                <w:rFonts w:asciiTheme="minorHAnsi" w:hAnsiTheme="minorHAnsi" w:cstheme="minorHAnsi"/>
                <w:sz w:val="22"/>
                <w:szCs w:val="22"/>
              </w:rPr>
              <w:t>AP</w:t>
            </w:r>
            <w:r w:rsidR="00374747" w:rsidRPr="001B6F2F">
              <w:rPr>
                <w:rFonts w:asciiTheme="minorHAnsi" w:hAnsiTheme="minorHAnsi" w:cstheme="minorHAnsi"/>
                <w:sz w:val="22"/>
                <w:szCs w:val="22"/>
              </w:rPr>
              <w:t xml:space="preserve">S Level </w:t>
            </w:r>
            <w:r w:rsidR="000D474A" w:rsidRPr="001B6F2F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A957E6" w:rsidRPr="001351F3" w14:paraId="00944EAE" w14:textId="77777777" w:rsidTr="00200AE6">
        <w:trPr>
          <w:trHeight w:val="20"/>
        </w:trPr>
        <w:tc>
          <w:tcPr>
            <w:tcW w:w="2127" w:type="dxa"/>
            <w:shd w:val="clear" w:color="auto" w:fill="FFFFFF" w:themeFill="background1"/>
          </w:tcPr>
          <w:p w14:paraId="4D27CA16" w14:textId="7596FA53" w:rsidR="00A957E6" w:rsidRPr="001B6F2F" w:rsidRDefault="00A957E6" w:rsidP="00272348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B6F2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Job Title</w:t>
            </w:r>
          </w:p>
        </w:tc>
        <w:tc>
          <w:tcPr>
            <w:tcW w:w="7513" w:type="dxa"/>
            <w:shd w:val="clear" w:color="auto" w:fill="FFFFFF" w:themeFill="background1"/>
          </w:tcPr>
          <w:p w14:paraId="0A808C55" w14:textId="40C484BD" w:rsidR="00A957E6" w:rsidRPr="001B6F2F" w:rsidRDefault="00BE1C45" w:rsidP="00D62B4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B6F2F">
              <w:rPr>
                <w:rFonts w:asciiTheme="minorHAnsi" w:hAnsiTheme="minorHAnsi" w:cstheme="minorHAnsi"/>
                <w:sz w:val="22"/>
                <w:szCs w:val="22"/>
              </w:rPr>
              <w:t>Debt Management Officer</w:t>
            </w:r>
          </w:p>
        </w:tc>
      </w:tr>
      <w:tr w:rsidR="00A67BC7" w:rsidRPr="001351F3" w14:paraId="65E5DB8A" w14:textId="77777777" w:rsidTr="00200AE6">
        <w:trPr>
          <w:trHeight w:val="677"/>
        </w:trPr>
        <w:tc>
          <w:tcPr>
            <w:tcW w:w="2127" w:type="dxa"/>
            <w:shd w:val="clear" w:color="auto" w:fill="FFFFFF" w:themeFill="background1"/>
          </w:tcPr>
          <w:p w14:paraId="162E07C6" w14:textId="5B607752" w:rsidR="00A67BC7" w:rsidRPr="001B6F2F" w:rsidRDefault="00F32223" w:rsidP="00272348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B6F2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Employment Type</w:t>
            </w:r>
          </w:p>
        </w:tc>
        <w:tc>
          <w:tcPr>
            <w:tcW w:w="7513" w:type="dxa"/>
            <w:shd w:val="clear" w:color="auto" w:fill="FFFFFF" w:themeFill="background1"/>
          </w:tcPr>
          <w:p w14:paraId="7EED0500" w14:textId="5E93860A" w:rsidR="00E77C25" w:rsidRPr="001B6F2F" w:rsidRDefault="00310613" w:rsidP="00D62B4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bookmarkStart w:id="1" w:name="_Hlk161240945"/>
            <w:r w:rsidRPr="001B6F2F">
              <w:rPr>
                <w:rFonts w:asciiTheme="minorHAnsi" w:hAnsiTheme="minorHAnsi" w:cstheme="minorHAnsi"/>
                <w:sz w:val="22"/>
                <w:szCs w:val="22"/>
              </w:rPr>
              <w:t>Ongoing/</w:t>
            </w:r>
            <w:r w:rsidR="000F33A5" w:rsidRPr="001B6F2F">
              <w:rPr>
                <w:rFonts w:asciiTheme="minorHAnsi" w:hAnsiTheme="minorHAnsi" w:cstheme="minorHAnsi"/>
                <w:sz w:val="22"/>
                <w:szCs w:val="22"/>
              </w:rPr>
              <w:t>Non-ongoing</w:t>
            </w:r>
            <w:r w:rsidR="000D474A" w:rsidRPr="001B6F2F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0F33A5" w:rsidRPr="001B6F2F">
              <w:rPr>
                <w:rFonts w:asciiTheme="minorHAnsi" w:hAnsiTheme="minorHAnsi" w:cstheme="minorHAnsi"/>
                <w:sz w:val="22"/>
                <w:szCs w:val="22"/>
              </w:rPr>
              <w:t xml:space="preserve"> Full</w:t>
            </w:r>
            <w:r w:rsidR="007156AA" w:rsidRPr="001B6F2F">
              <w:rPr>
                <w:rFonts w:asciiTheme="minorHAnsi" w:hAnsiTheme="minorHAnsi" w:cstheme="minorHAnsi"/>
                <w:sz w:val="22"/>
                <w:szCs w:val="22"/>
              </w:rPr>
              <w:t>-time</w:t>
            </w:r>
            <w:r w:rsidR="00E77C25" w:rsidRPr="001B6F2F">
              <w:rPr>
                <w:rFonts w:asciiTheme="minorHAnsi" w:hAnsiTheme="minorHAnsi" w:cstheme="minorHAnsi"/>
                <w:sz w:val="22"/>
                <w:szCs w:val="22"/>
              </w:rPr>
              <w:t xml:space="preserve"> (75 hours per fortnight)</w:t>
            </w:r>
            <w:r w:rsidR="00E77C25" w:rsidRPr="001B6F2F">
              <w:rPr>
                <w:rFonts w:asciiTheme="minorHAnsi" w:hAnsiTheme="minorHAnsi" w:cstheme="minorHAnsi"/>
                <w:sz w:val="22"/>
                <w:szCs w:val="22"/>
              </w:rPr>
              <w:br/>
            </w:r>
            <w:proofErr w:type="gramStart"/>
            <w:r w:rsidR="00E77C25" w:rsidRPr="001B6F2F">
              <w:rPr>
                <w:rFonts w:asciiTheme="minorHAnsi" w:hAnsiTheme="minorHAnsi" w:cs="Calibri Light"/>
                <w:sz w:val="22"/>
                <w:szCs w:val="22"/>
              </w:rPr>
              <w:t>Non-ongoing</w:t>
            </w:r>
            <w:proofErr w:type="gramEnd"/>
            <w:r w:rsidR="00E77C25" w:rsidRPr="001B6F2F">
              <w:rPr>
                <w:rFonts w:asciiTheme="minorHAnsi" w:hAnsiTheme="minorHAnsi" w:cs="Calibri Light"/>
                <w:sz w:val="22"/>
                <w:szCs w:val="22"/>
              </w:rPr>
              <w:t xml:space="preserve"> opportunity may be offered for up to 12 months initiall</w:t>
            </w:r>
            <w:bookmarkEnd w:id="1"/>
            <w:r w:rsidR="00912E59" w:rsidRPr="001B6F2F">
              <w:rPr>
                <w:rFonts w:asciiTheme="minorHAnsi" w:hAnsiTheme="minorHAnsi" w:cs="Calibri Light"/>
                <w:sz w:val="22"/>
                <w:szCs w:val="22"/>
              </w:rPr>
              <w:t>y.</w:t>
            </w:r>
          </w:p>
        </w:tc>
      </w:tr>
      <w:tr w:rsidR="00A67BC7" w:rsidRPr="001351F3" w14:paraId="7260977C" w14:textId="77777777" w:rsidTr="00200AE6">
        <w:trPr>
          <w:trHeight w:val="284"/>
        </w:trPr>
        <w:tc>
          <w:tcPr>
            <w:tcW w:w="2127" w:type="dxa"/>
            <w:shd w:val="clear" w:color="auto" w:fill="FFFFFF" w:themeFill="background1"/>
          </w:tcPr>
          <w:p w14:paraId="3E2437CA" w14:textId="1325D9ED" w:rsidR="00A67BC7" w:rsidRPr="001B6F2F" w:rsidRDefault="00F32223" w:rsidP="00272348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B6F2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Salary</w:t>
            </w:r>
          </w:p>
        </w:tc>
        <w:tc>
          <w:tcPr>
            <w:tcW w:w="7513" w:type="dxa"/>
            <w:shd w:val="clear" w:color="auto" w:fill="FFFFFF" w:themeFill="background1"/>
          </w:tcPr>
          <w:p w14:paraId="0E7D277D" w14:textId="7D77EBC5" w:rsidR="00A67BC7" w:rsidRPr="001B6F2F" w:rsidRDefault="00374747" w:rsidP="00D62B4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B6F2F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="001B6F2F" w:rsidRPr="001B6F2F">
              <w:rPr>
                <w:rFonts w:asciiTheme="minorHAnsi" w:hAnsiTheme="minorHAnsi" w:cstheme="minorHAnsi"/>
                <w:sz w:val="22"/>
                <w:szCs w:val="22"/>
              </w:rPr>
              <w:t>75,022</w:t>
            </w:r>
            <w:r w:rsidRPr="001B6F2F">
              <w:rPr>
                <w:rFonts w:asciiTheme="minorHAnsi" w:hAnsiTheme="minorHAnsi" w:cstheme="minorHAnsi"/>
                <w:sz w:val="22"/>
                <w:szCs w:val="22"/>
              </w:rPr>
              <w:t xml:space="preserve"> - </w:t>
            </w:r>
            <w:r w:rsidR="001B6F2F" w:rsidRPr="001B6F2F">
              <w:rPr>
                <w:rFonts w:asciiTheme="minorHAnsi" w:hAnsiTheme="minorHAnsi" w:cstheme="minorHAnsi"/>
                <w:sz w:val="22"/>
                <w:szCs w:val="22"/>
              </w:rPr>
              <w:t>$81,775</w:t>
            </w:r>
            <w:r w:rsidR="00A43B40" w:rsidRPr="001B6F2F">
              <w:rPr>
                <w:rFonts w:asciiTheme="minorHAnsi" w:hAnsiTheme="minorHAnsi" w:cstheme="minorHAnsi"/>
                <w:sz w:val="22"/>
                <w:szCs w:val="22"/>
              </w:rPr>
              <w:t xml:space="preserve"> pa</w:t>
            </w:r>
            <w:r w:rsidR="00E77C25" w:rsidRPr="001B6F2F">
              <w:rPr>
                <w:rFonts w:asciiTheme="minorHAnsi" w:hAnsiTheme="minorHAnsi" w:cs="Calibri Light"/>
                <w:sz w:val="22"/>
                <w:szCs w:val="22"/>
              </w:rPr>
              <w:t>.</w:t>
            </w:r>
          </w:p>
        </w:tc>
      </w:tr>
      <w:tr w:rsidR="00A67BC7" w:rsidRPr="001351F3" w14:paraId="1ADE4E5D" w14:textId="77777777" w:rsidTr="00200AE6">
        <w:trPr>
          <w:trHeight w:val="284"/>
        </w:trPr>
        <w:tc>
          <w:tcPr>
            <w:tcW w:w="2127" w:type="dxa"/>
            <w:shd w:val="clear" w:color="auto" w:fill="FFFFFF" w:themeFill="background1"/>
          </w:tcPr>
          <w:p w14:paraId="7EA06F46" w14:textId="2B84B081" w:rsidR="00A67BC7" w:rsidRPr="001351F3" w:rsidRDefault="00F32223" w:rsidP="00272348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351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Benefits</w:t>
            </w:r>
          </w:p>
        </w:tc>
        <w:tc>
          <w:tcPr>
            <w:tcW w:w="7513" w:type="dxa"/>
            <w:shd w:val="clear" w:color="auto" w:fill="FFFFFF" w:themeFill="background1"/>
          </w:tcPr>
          <w:p w14:paraId="77280464" w14:textId="5C1B9305" w:rsidR="009C4D91" w:rsidRPr="001351F3" w:rsidRDefault="007156AA" w:rsidP="009C4D91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Cs w:val="22"/>
              </w:rPr>
            </w:pPr>
            <w:r w:rsidRPr="001351F3">
              <w:rPr>
                <w:rFonts w:asciiTheme="minorHAnsi" w:hAnsiTheme="minorHAnsi" w:cstheme="minorHAnsi"/>
                <w:szCs w:val="22"/>
              </w:rPr>
              <w:t xml:space="preserve">15.4% </w:t>
            </w:r>
            <w:r w:rsidR="005F3689" w:rsidRPr="001351F3">
              <w:rPr>
                <w:rFonts w:asciiTheme="minorHAnsi" w:hAnsiTheme="minorHAnsi" w:cstheme="minorHAnsi"/>
                <w:szCs w:val="22"/>
              </w:rPr>
              <w:t>s</w:t>
            </w:r>
            <w:r w:rsidRPr="001351F3">
              <w:rPr>
                <w:rFonts w:asciiTheme="minorHAnsi" w:hAnsiTheme="minorHAnsi" w:cstheme="minorHAnsi"/>
                <w:szCs w:val="22"/>
              </w:rPr>
              <w:t>uperannuation</w:t>
            </w:r>
          </w:p>
          <w:p w14:paraId="0D2A2715" w14:textId="77777777" w:rsidR="002D7C11" w:rsidRDefault="00A43B40" w:rsidP="00A43B40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Cs w:val="22"/>
              </w:rPr>
            </w:pPr>
            <w:r w:rsidRPr="001351F3">
              <w:rPr>
                <w:rFonts w:asciiTheme="minorHAnsi" w:hAnsiTheme="minorHAnsi" w:cstheme="minorHAnsi"/>
                <w:szCs w:val="22"/>
              </w:rPr>
              <w:t>Regular salary packaging options for vehicles, superannuation and laptops etc PLUS, a</w:t>
            </w:r>
            <w:r w:rsidR="007156AA" w:rsidRPr="001351F3">
              <w:rPr>
                <w:rFonts w:asciiTheme="minorHAnsi" w:hAnsiTheme="minorHAnsi" w:cstheme="minorHAnsi"/>
                <w:szCs w:val="22"/>
              </w:rPr>
              <w:t xml:space="preserve">bility to </w:t>
            </w:r>
            <w:r w:rsidR="005F3689" w:rsidRPr="001351F3">
              <w:rPr>
                <w:rFonts w:asciiTheme="minorHAnsi" w:hAnsiTheme="minorHAnsi" w:cstheme="minorHAnsi"/>
                <w:szCs w:val="22"/>
              </w:rPr>
              <w:t>s</w:t>
            </w:r>
            <w:r w:rsidR="007156AA" w:rsidRPr="001351F3">
              <w:rPr>
                <w:rFonts w:asciiTheme="minorHAnsi" w:hAnsiTheme="minorHAnsi" w:cstheme="minorHAnsi"/>
                <w:szCs w:val="22"/>
              </w:rPr>
              <w:t xml:space="preserve">alary </w:t>
            </w:r>
            <w:r w:rsidR="005F3689" w:rsidRPr="001351F3">
              <w:rPr>
                <w:rFonts w:asciiTheme="minorHAnsi" w:hAnsiTheme="minorHAnsi" w:cstheme="minorHAnsi"/>
                <w:szCs w:val="22"/>
              </w:rPr>
              <w:t>s</w:t>
            </w:r>
            <w:r w:rsidR="007156AA" w:rsidRPr="001351F3">
              <w:rPr>
                <w:rFonts w:asciiTheme="minorHAnsi" w:hAnsiTheme="minorHAnsi" w:cstheme="minorHAnsi"/>
                <w:szCs w:val="22"/>
              </w:rPr>
              <w:t>ac</w:t>
            </w:r>
            <w:r w:rsidR="009C4D91" w:rsidRPr="001351F3">
              <w:rPr>
                <w:rFonts w:asciiTheme="minorHAnsi" w:hAnsiTheme="minorHAnsi" w:cstheme="minorHAnsi"/>
                <w:szCs w:val="22"/>
              </w:rPr>
              <w:t xml:space="preserve">rifice $15,900 per FBT year for rent, mortgage or living expenses. This benefit reduces taxable income, increasing fortnightly take-home pay. </w:t>
            </w:r>
          </w:p>
          <w:p w14:paraId="6BD9BAC0" w14:textId="06D2A1CD" w:rsidR="00E77C25" w:rsidRPr="001351F3" w:rsidRDefault="00E77C25" w:rsidP="00A43B40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Free all-day parking close by. </w:t>
            </w:r>
          </w:p>
        </w:tc>
      </w:tr>
      <w:tr w:rsidR="00A67BC7" w:rsidRPr="001351F3" w14:paraId="4775E34D" w14:textId="77777777" w:rsidTr="00200AE6">
        <w:trPr>
          <w:trHeight w:val="284"/>
        </w:trPr>
        <w:tc>
          <w:tcPr>
            <w:tcW w:w="2127" w:type="dxa"/>
            <w:shd w:val="clear" w:color="auto" w:fill="FFFFFF" w:themeFill="background1"/>
          </w:tcPr>
          <w:p w14:paraId="5D710DF1" w14:textId="5560645E" w:rsidR="00A67BC7" w:rsidRPr="001351F3" w:rsidRDefault="00F32223" w:rsidP="00272348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351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Location</w:t>
            </w:r>
          </w:p>
        </w:tc>
        <w:tc>
          <w:tcPr>
            <w:tcW w:w="7513" w:type="dxa"/>
            <w:shd w:val="clear" w:color="auto" w:fill="FFFFFF" w:themeFill="background1"/>
          </w:tcPr>
          <w:p w14:paraId="5530AD51" w14:textId="75CAB6D2" w:rsidR="00A67BC7" w:rsidRPr="001351F3" w:rsidRDefault="000D474A" w:rsidP="00D62B4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Canberra</w:t>
            </w:r>
            <w:r w:rsidR="002D7C11" w:rsidRPr="001351F3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ACT</w:t>
            </w:r>
          </w:p>
        </w:tc>
      </w:tr>
      <w:tr w:rsidR="00A67BC7" w:rsidRPr="001351F3" w14:paraId="52CA0E35" w14:textId="77777777" w:rsidTr="00200AE6">
        <w:trPr>
          <w:trHeight w:val="284"/>
        </w:trPr>
        <w:tc>
          <w:tcPr>
            <w:tcW w:w="2127" w:type="dxa"/>
            <w:shd w:val="clear" w:color="auto" w:fill="FFFFFF" w:themeFill="background1"/>
          </w:tcPr>
          <w:p w14:paraId="109DE9E0" w14:textId="03E3E989" w:rsidR="00A67BC7" w:rsidRPr="001351F3" w:rsidRDefault="00F32223" w:rsidP="00272348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351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Contact Officer</w:t>
            </w:r>
          </w:p>
        </w:tc>
        <w:tc>
          <w:tcPr>
            <w:tcW w:w="7513" w:type="dxa"/>
            <w:shd w:val="clear" w:color="auto" w:fill="FFFFFF" w:themeFill="background1"/>
          </w:tcPr>
          <w:p w14:paraId="1521F53E" w14:textId="3598348A" w:rsidR="00A67BC7" w:rsidRPr="001351F3" w:rsidRDefault="000D474A" w:rsidP="00D62B4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Guolin Mah</w:t>
            </w:r>
            <w:r w:rsidR="00E77C25">
              <w:rPr>
                <w:rFonts w:asciiTheme="minorHAnsi" w:hAnsiTheme="minorHAnsi" w:cstheme="minorHAnsi"/>
                <w:sz w:val="22"/>
                <w:szCs w:val="22"/>
              </w:rPr>
              <w:t xml:space="preserve"> on 02 6212 2038</w:t>
            </w:r>
          </w:p>
        </w:tc>
      </w:tr>
    </w:tbl>
    <w:p w14:paraId="05321616" w14:textId="1C5221D2" w:rsidR="00374747" w:rsidRPr="001351F3" w:rsidRDefault="00C532EA" w:rsidP="00F43899">
      <w:pPr>
        <w:spacing w:before="0" w:after="0" w:line="240" w:lineRule="auto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1351F3">
        <w:rPr>
          <w:rFonts w:asciiTheme="minorHAnsi" w:hAnsiTheme="minorHAnsi" w:cstheme="minorHAnsi"/>
          <w:b/>
          <w:bCs/>
          <w:sz w:val="28"/>
          <w:szCs w:val="30"/>
        </w:rPr>
        <w:br w:type="page"/>
      </w:r>
      <w:r w:rsidR="00E900B3" w:rsidRPr="001351F3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lastRenderedPageBreak/>
        <w:t>Position Descriptio</w:t>
      </w:r>
      <w:r w:rsidR="00374747" w:rsidRPr="001351F3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>n</w:t>
      </w:r>
    </w:p>
    <w:p w14:paraId="630CBCFE" w14:textId="77777777" w:rsidR="00F43899" w:rsidRPr="00BE1C45" w:rsidRDefault="00F43899" w:rsidP="00F43899">
      <w:pPr>
        <w:spacing w:before="0" w:after="0" w:line="240" w:lineRule="auto"/>
        <w:rPr>
          <w:rFonts w:asciiTheme="minorHAnsi" w:hAnsiTheme="minorHAnsi" w:cstheme="minorHAnsi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461"/>
      </w:tblGrid>
      <w:tr w:rsidR="000F1222" w:rsidRPr="00BE1C45" w14:paraId="3D59E5DE" w14:textId="77777777" w:rsidTr="00200AE6">
        <w:tc>
          <w:tcPr>
            <w:tcW w:w="9016" w:type="dxa"/>
            <w:gridSpan w:val="2"/>
            <w:shd w:val="clear" w:color="auto" w:fill="FFFFFF" w:themeFill="background1"/>
            <w:vAlign w:val="center"/>
          </w:tcPr>
          <w:p w14:paraId="623F9C3E" w14:textId="6A492C4D" w:rsidR="000F1222" w:rsidRPr="00E77C25" w:rsidRDefault="00BE1C45" w:rsidP="00200AE6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77C25">
              <w:rPr>
                <w:rFonts w:asciiTheme="minorHAnsi" w:hAnsiTheme="minorHAnsi" w:cstheme="minorHAnsi"/>
                <w:sz w:val="22"/>
                <w:szCs w:val="22"/>
              </w:rPr>
              <w:t>Duties and Responsibilities</w:t>
            </w:r>
          </w:p>
        </w:tc>
      </w:tr>
      <w:tr w:rsidR="00E900B3" w:rsidRPr="001351F3" w14:paraId="35EE2361" w14:textId="77777777" w:rsidTr="00200AE6">
        <w:tc>
          <w:tcPr>
            <w:tcW w:w="1555" w:type="dxa"/>
            <w:shd w:val="clear" w:color="auto" w:fill="FFFFFF" w:themeFill="background1"/>
            <w:vAlign w:val="center"/>
          </w:tcPr>
          <w:p w14:paraId="2037C340" w14:textId="1B93F203" w:rsidR="00E900B3" w:rsidRPr="00B94B2F" w:rsidRDefault="000D474A" w:rsidP="001910B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94B2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7461" w:type="dxa"/>
            <w:shd w:val="clear" w:color="auto" w:fill="FFFFFF" w:themeFill="background1"/>
            <w:vAlign w:val="center"/>
          </w:tcPr>
          <w:p w14:paraId="778A1E98" w14:textId="7E072351" w:rsidR="00283743" w:rsidRPr="001910B1" w:rsidRDefault="009B2ACF" w:rsidP="00283743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0B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Debt collection and recovery</w:t>
            </w:r>
          </w:p>
          <w:p w14:paraId="4E5BC6D1" w14:textId="0C1E0A9F" w:rsidR="009B2ACF" w:rsidRPr="001910B1" w:rsidRDefault="009B2ACF" w:rsidP="001910B1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szCs w:val="22"/>
              </w:rPr>
            </w:pPr>
            <w:r w:rsidRPr="001910B1">
              <w:rPr>
                <w:rFonts w:asciiTheme="minorHAnsi" w:hAnsiTheme="minorHAnsi" w:cstheme="minorHAnsi"/>
                <w:szCs w:val="22"/>
              </w:rPr>
              <w:t>Monitor and manage overdue accounts to ensure timely collection.</w:t>
            </w:r>
          </w:p>
          <w:p w14:paraId="742FD055" w14:textId="01AB3F31" w:rsidR="009B2ACF" w:rsidRDefault="009B2ACF" w:rsidP="009B2ACF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Contact debtors by phone,</w:t>
            </w:r>
            <w:r w:rsidR="00283743">
              <w:rPr>
                <w:rFonts w:asciiTheme="minorHAnsi" w:hAnsiTheme="minorHAnsi" w:cstheme="minorHAnsi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Cs w:val="22"/>
              </w:rPr>
              <w:t>email, or in writing to follow up on unpaid debts, discussing payment options, and negotiating repayment plans.</w:t>
            </w:r>
          </w:p>
          <w:p w14:paraId="164A2806" w14:textId="2BF81D07" w:rsidR="009B2ACF" w:rsidRPr="001910B1" w:rsidRDefault="008F1F7A" w:rsidP="001910B1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Support Operation’s Team to follow up on debts.</w:t>
            </w:r>
          </w:p>
        </w:tc>
      </w:tr>
      <w:tr w:rsidR="00E900B3" w:rsidRPr="001351F3" w14:paraId="5772588B" w14:textId="77777777" w:rsidTr="00200AE6">
        <w:tc>
          <w:tcPr>
            <w:tcW w:w="1555" w:type="dxa"/>
            <w:shd w:val="clear" w:color="auto" w:fill="FFFFFF" w:themeFill="background1"/>
            <w:vAlign w:val="center"/>
          </w:tcPr>
          <w:p w14:paraId="0BD018BB" w14:textId="1F953369" w:rsidR="00E900B3" w:rsidRPr="00B94B2F" w:rsidRDefault="000D474A" w:rsidP="001910B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94B2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7461" w:type="dxa"/>
            <w:shd w:val="clear" w:color="auto" w:fill="FFFFFF" w:themeFill="background1"/>
            <w:vAlign w:val="center"/>
          </w:tcPr>
          <w:p w14:paraId="157625FE" w14:textId="0534B571" w:rsidR="008F1F7A" w:rsidRPr="001910B1" w:rsidRDefault="008F1F7A" w:rsidP="00BE1C45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0B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Account Management</w:t>
            </w:r>
          </w:p>
          <w:p w14:paraId="2FAE7FF6" w14:textId="562D56D9" w:rsidR="008F1F7A" w:rsidRDefault="008F1F7A" w:rsidP="008F1F7A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Maintain </w:t>
            </w:r>
            <w:r w:rsidR="001F4BC2">
              <w:rPr>
                <w:rFonts w:asciiTheme="minorHAnsi" w:hAnsiTheme="minorHAnsi" w:cstheme="minorHAnsi"/>
                <w:szCs w:val="22"/>
              </w:rPr>
              <w:t>accurate</w:t>
            </w:r>
            <w:r>
              <w:rPr>
                <w:rFonts w:asciiTheme="minorHAnsi" w:hAnsiTheme="minorHAnsi" w:cstheme="minorHAnsi"/>
                <w:szCs w:val="22"/>
              </w:rPr>
              <w:t xml:space="preserve"> and up-to-date records of all debtors, payments, and outstanding balances. </w:t>
            </w:r>
          </w:p>
          <w:p w14:paraId="2469B51A" w14:textId="3997792E" w:rsidR="007E6707" w:rsidRDefault="007E6707" w:rsidP="008F1F7A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Provide regular status reports on overdue accounts to management and the </w:t>
            </w:r>
            <w:r w:rsidR="008F0B48">
              <w:rPr>
                <w:rFonts w:asciiTheme="minorHAnsi" w:hAnsiTheme="minorHAnsi" w:cstheme="minorHAnsi"/>
                <w:szCs w:val="22"/>
              </w:rPr>
              <w:t>operations</w:t>
            </w:r>
            <w:r>
              <w:rPr>
                <w:rFonts w:asciiTheme="minorHAnsi" w:hAnsiTheme="minorHAnsi" w:cstheme="minorHAnsi"/>
                <w:szCs w:val="22"/>
              </w:rPr>
              <w:t xml:space="preserve"> team</w:t>
            </w:r>
            <w:r w:rsidR="008F0B48">
              <w:rPr>
                <w:rFonts w:asciiTheme="minorHAnsi" w:hAnsiTheme="minorHAnsi" w:cstheme="minorHAnsi"/>
                <w:szCs w:val="22"/>
              </w:rPr>
              <w:t>.</w:t>
            </w:r>
          </w:p>
          <w:p w14:paraId="33CA8E20" w14:textId="77777777" w:rsidR="008F1F7A" w:rsidRDefault="008F1F7A" w:rsidP="008F1F7A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 w:cstheme="minorHAnsi"/>
                <w:szCs w:val="22"/>
              </w:rPr>
            </w:pPr>
            <w:bookmarkStart w:id="2" w:name="_Hlk194490328"/>
            <w:r>
              <w:rPr>
                <w:rFonts w:asciiTheme="minorHAnsi" w:hAnsiTheme="minorHAnsi" w:cstheme="minorHAnsi"/>
                <w:szCs w:val="22"/>
              </w:rPr>
              <w:t>Receipting of customer payments in the debtor management system.</w:t>
            </w:r>
            <w:bookmarkEnd w:id="2"/>
          </w:p>
          <w:p w14:paraId="49518544" w14:textId="435431B1" w:rsidR="008F0B48" w:rsidRPr="001910B1" w:rsidRDefault="008F0B48" w:rsidP="001910B1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Prepare and submit regular reports on the status of debt collections, including amounts collected, outstanding balances and actions taken.</w:t>
            </w:r>
          </w:p>
        </w:tc>
      </w:tr>
      <w:tr w:rsidR="00BE1C45" w:rsidRPr="001351F3" w14:paraId="5523A8BC" w14:textId="77777777" w:rsidTr="00200AE6">
        <w:tc>
          <w:tcPr>
            <w:tcW w:w="1555" w:type="dxa"/>
            <w:shd w:val="clear" w:color="auto" w:fill="FFFFFF" w:themeFill="background1"/>
            <w:vAlign w:val="center"/>
          </w:tcPr>
          <w:p w14:paraId="204D5480" w14:textId="258A12C1" w:rsidR="00BE1C45" w:rsidRPr="00B94B2F" w:rsidRDefault="00B94B2F" w:rsidP="001910B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94B2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7461" w:type="dxa"/>
            <w:shd w:val="clear" w:color="auto" w:fill="FFFFFF" w:themeFill="background1"/>
            <w:vAlign w:val="center"/>
          </w:tcPr>
          <w:p w14:paraId="568862F9" w14:textId="7194996A" w:rsidR="008F0B48" w:rsidRPr="001910B1" w:rsidRDefault="008F0B48" w:rsidP="00BE1C45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0B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Customer Relations</w:t>
            </w:r>
          </w:p>
          <w:p w14:paraId="45DC496C" w14:textId="7901E0E9" w:rsidR="00BE1C45" w:rsidRDefault="008F0B48" w:rsidP="008F0B48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A</w:t>
            </w:r>
            <w:r w:rsidRPr="001910B1">
              <w:rPr>
                <w:rFonts w:asciiTheme="minorHAnsi" w:hAnsiTheme="minorHAnsi" w:cstheme="minorHAnsi"/>
                <w:szCs w:val="22"/>
              </w:rPr>
              <w:t>ct</w:t>
            </w:r>
            <w:r w:rsidR="00283743">
              <w:rPr>
                <w:rFonts w:asciiTheme="minorHAnsi" w:hAnsiTheme="minorHAnsi" w:cstheme="minorHAnsi"/>
                <w:szCs w:val="22"/>
              </w:rPr>
              <w:t xml:space="preserve"> as</w:t>
            </w:r>
            <w:r w:rsidRPr="001910B1">
              <w:rPr>
                <w:rFonts w:asciiTheme="minorHAnsi" w:hAnsiTheme="minorHAnsi" w:cstheme="minorHAnsi"/>
                <w:szCs w:val="22"/>
              </w:rPr>
              <w:t xml:space="preserve"> the primary point of contact for customers regarding debt-related matters. </w:t>
            </w:r>
          </w:p>
          <w:p w14:paraId="63842801" w14:textId="3B09A47E" w:rsidR="008F0B48" w:rsidRDefault="008F0B48" w:rsidP="008F0B48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Provide excellent customer service while maintaining professionalism and ensuring AHL’s interests are protected</w:t>
            </w:r>
            <w:r w:rsidR="00283743">
              <w:rPr>
                <w:rFonts w:asciiTheme="minorHAnsi" w:hAnsiTheme="minorHAnsi" w:cstheme="minorHAnsi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Cs w:val="22"/>
              </w:rPr>
              <w:t xml:space="preserve">concerns raised </w:t>
            </w:r>
            <w:r w:rsidR="00283743">
              <w:rPr>
                <w:rFonts w:asciiTheme="minorHAnsi" w:hAnsiTheme="minorHAnsi" w:cstheme="minorHAnsi"/>
                <w:szCs w:val="22"/>
              </w:rPr>
              <w:t>resolved.</w:t>
            </w:r>
          </w:p>
          <w:p w14:paraId="51AF8239" w14:textId="11D87E58" w:rsidR="008F0B48" w:rsidRPr="001910B1" w:rsidRDefault="008F0B48" w:rsidP="001910B1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Address disputes or concerns raised by customers regarding billing or payment issues.</w:t>
            </w:r>
          </w:p>
        </w:tc>
      </w:tr>
      <w:tr w:rsidR="00E900B3" w:rsidRPr="001351F3" w14:paraId="38E868BF" w14:textId="77777777" w:rsidTr="00200AE6">
        <w:tc>
          <w:tcPr>
            <w:tcW w:w="1555" w:type="dxa"/>
            <w:shd w:val="clear" w:color="auto" w:fill="FFFFFF" w:themeFill="background1"/>
            <w:vAlign w:val="center"/>
          </w:tcPr>
          <w:p w14:paraId="1E9E8FE3" w14:textId="581E3CFC" w:rsidR="00E900B3" w:rsidRPr="00B94B2F" w:rsidRDefault="00726F37" w:rsidP="001910B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7461" w:type="dxa"/>
            <w:shd w:val="clear" w:color="auto" w:fill="FFFFFF" w:themeFill="background1"/>
            <w:vAlign w:val="center"/>
          </w:tcPr>
          <w:p w14:paraId="4402C265" w14:textId="1B167095" w:rsidR="00E900B3" w:rsidRPr="00C83C9A" w:rsidRDefault="00C83C9A" w:rsidP="00BE1C45">
            <w:pPr>
              <w:rPr>
                <w:rFonts w:asciiTheme="minorHAnsi" w:hAnsiTheme="minorHAnsi" w:cstheme="minorHAnsi"/>
                <w:spacing w:val="3"/>
                <w:szCs w:val="22"/>
              </w:rPr>
            </w:pPr>
            <w:r w:rsidRPr="00BE1C45">
              <w:rPr>
                <w:rFonts w:asciiTheme="minorHAnsi" w:hAnsiTheme="minorHAnsi" w:cstheme="minorHAnsi"/>
                <w:sz w:val="22"/>
                <w:szCs w:val="22"/>
              </w:rPr>
              <w:t xml:space="preserve">Coordinate </w:t>
            </w:r>
            <w:proofErr w:type="gramStart"/>
            <w:r w:rsidRPr="00BE1C45">
              <w:rPr>
                <w:rFonts w:asciiTheme="minorHAnsi" w:hAnsiTheme="minorHAnsi" w:cstheme="minorHAnsi"/>
                <w:sz w:val="22"/>
                <w:szCs w:val="22"/>
              </w:rPr>
              <w:t>the  debt</w:t>
            </w:r>
            <w:proofErr w:type="gramEnd"/>
            <w:r w:rsidRPr="00BE1C45">
              <w:rPr>
                <w:rFonts w:asciiTheme="minorHAnsi" w:hAnsiTheme="minorHAnsi" w:cstheme="minorHAnsi"/>
                <w:sz w:val="22"/>
                <w:szCs w:val="22"/>
              </w:rPr>
              <w:t xml:space="preserve"> write-off process</w:t>
            </w:r>
            <w:r w:rsidR="00B94B2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3F02D0" w:rsidRPr="001351F3" w14:paraId="288B514C" w14:textId="77777777" w:rsidTr="006F4C02">
        <w:tc>
          <w:tcPr>
            <w:tcW w:w="9016" w:type="dxa"/>
            <w:gridSpan w:val="2"/>
            <w:shd w:val="clear" w:color="auto" w:fill="FFFFFF" w:themeFill="background1"/>
          </w:tcPr>
          <w:p w14:paraId="03E5F8ED" w14:textId="301E29B3" w:rsidR="003F02D0" w:rsidRPr="001351F3" w:rsidRDefault="003F02D0" w:rsidP="003F02D0">
            <w:pPr>
              <w:rPr>
                <w:rFonts w:asciiTheme="minorHAnsi" w:hAnsiTheme="minorHAnsi" w:cstheme="minorHAnsi"/>
                <w:sz w:val="17"/>
                <w:szCs w:val="17"/>
              </w:rPr>
            </w:pPr>
            <w:r w:rsidRPr="001351F3">
              <w:rPr>
                <w:rFonts w:asciiTheme="minorHAnsi" w:hAnsiTheme="minorHAnsi" w:cstheme="minorHAnsi"/>
                <w:i/>
                <w:sz w:val="18"/>
                <w:szCs w:val="18"/>
              </w:rPr>
              <w:t>Whilst this duty statement summarises the purpose of the job and lists its key tasks, it is not a definitive list of all the tasks to be undertaken. Tasks can vary at the discretion of the Chief Executive Officer, in consultation with the employee. To deliver services effectively, a degree of flexibility is needed and the employee may be required to perform work not specifically referred to above.</w:t>
            </w:r>
          </w:p>
        </w:tc>
      </w:tr>
    </w:tbl>
    <w:p w14:paraId="26159DDA" w14:textId="4792E175" w:rsidR="008A63D8" w:rsidRPr="001351F3" w:rsidRDefault="008A63D8" w:rsidP="00CC4D37">
      <w:pPr>
        <w:rPr>
          <w:rFonts w:asciiTheme="minorHAnsi" w:hAnsiTheme="minorHAnsi" w:cstheme="minorHAnsi"/>
        </w:rPr>
      </w:pPr>
    </w:p>
    <w:p w14:paraId="68E0147A" w14:textId="777E7764" w:rsidR="00491DB7" w:rsidRPr="001351F3" w:rsidRDefault="00491DB7" w:rsidP="00491DB7">
      <w:pPr>
        <w:rPr>
          <w:rFonts w:asciiTheme="minorHAnsi" w:hAnsiTheme="minorHAnsi" w:cstheme="minorHAnsi"/>
        </w:rPr>
      </w:pPr>
    </w:p>
    <w:p w14:paraId="49B726D2" w14:textId="12592AEC" w:rsidR="00491DB7" w:rsidRPr="001351F3" w:rsidRDefault="00491DB7" w:rsidP="00491DB7">
      <w:pPr>
        <w:rPr>
          <w:rFonts w:asciiTheme="minorHAnsi" w:hAnsiTheme="minorHAnsi" w:cstheme="minorHAnsi"/>
        </w:rPr>
      </w:pPr>
    </w:p>
    <w:p w14:paraId="01D0510B" w14:textId="2FC1B40A" w:rsidR="00491DB7" w:rsidRPr="001351F3" w:rsidRDefault="00491DB7" w:rsidP="00491DB7">
      <w:pPr>
        <w:rPr>
          <w:rFonts w:asciiTheme="minorHAnsi" w:hAnsiTheme="minorHAnsi" w:cstheme="minorHAnsi"/>
        </w:rPr>
      </w:pPr>
    </w:p>
    <w:p w14:paraId="3524C172" w14:textId="5E1E0CC7" w:rsidR="00491DB7" w:rsidRPr="001351F3" w:rsidRDefault="00491DB7" w:rsidP="00491DB7">
      <w:pPr>
        <w:rPr>
          <w:rFonts w:asciiTheme="minorHAnsi" w:hAnsiTheme="minorHAnsi" w:cstheme="minorHAnsi"/>
        </w:rPr>
      </w:pPr>
    </w:p>
    <w:p w14:paraId="41DD0A61" w14:textId="57E40E24" w:rsidR="00491DB7" w:rsidRPr="001351F3" w:rsidRDefault="00491DB7" w:rsidP="00491DB7">
      <w:pPr>
        <w:rPr>
          <w:rFonts w:asciiTheme="minorHAnsi" w:hAnsiTheme="minorHAnsi" w:cstheme="minorHAnsi"/>
        </w:rPr>
      </w:pPr>
    </w:p>
    <w:p w14:paraId="1FE501C4" w14:textId="2F817E24" w:rsidR="00491DB7" w:rsidRPr="001351F3" w:rsidRDefault="00491DB7" w:rsidP="00491DB7">
      <w:pPr>
        <w:rPr>
          <w:rFonts w:asciiTheme="minorHAnsi" w:hAnsiTheme="minorHAnsi" w:cstheme="minorHAnsi"/>
        </w:rPr>
      </w:pPr>
    </w:p>
    <w:p w14:paraId="7F9B96C8" w14:textId="28434444" w:rsidR="00491DB7" w:rsidRPr="001351F3" w:rsidRDefault="006B2E69">
      <w:pPr>
        <w:spacing w:before="0" w:after="0" w:line="240" w:lineRule="auto"/>
        <w:rPr>
          <w:rFonts w:asciiTheme="minorHAnsi" w:hAnsiTheme="minorHAnsi" w:cstheme="minorHAnsi"/>
        </w:rPr>
      </w:pPr>
      <w:r w:rsidRPr="001351F3">
        <w:rPr>
          <w:rFonts w:asciiTheme="minorHAnsi" w:hAnsiTheme="minorHAnsi" w:cstheme="minorHAnsi"/>
        </w:rPr>
        <w:br w:type="page"/>
      </w:r>
    </w:p>
    <w:p w14:paraId="7DBE9D1B" w14:textId="5B729215" w:rsidR="00491DB7" w:rsidRPr="001351F3" w:rsidRDefault="00491DB7" w:rsidP="00491DB7">
      <w:pPr>
        <w:spacing w:before="0" w:after="0" w:line="240" w:lineRule="auto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1351F3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lastRenderedPageBreak/>
        <w:t>Skills and Experience required</w:t>
      </w:r>
    </w:p>
    <w:p w14:paraId="149E171D" w14:textId="77777777" w:rsidR="00491DB7" w:rsidRPr="001351F3" w:rsidRDefault="00491DB7" w:rsidP="00491DB7">
      <w:pPr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2"/>
        <w:gridCol w:w="6404"/>
      </w:tblGrid>
      <w:tr w:rsidR="00787309" w:rsidRPr="001351F3" w14:paraId="0DBBA193" w14:textId="77777777" w:rsidTr="00787309">
        <w:tc>
          <w:tcPr>
            <w:tcW w:w="9016" w:type="dxa"/>
            <w:gridSpan w:val="2"/>
            <w:shd w:val="clear" w:color="auto" w:fill="FFFFFF" w:themeFill="background1"/>
          </w:tcPr>
          <w:p w14:paraId="4A71E06D" w14:textId="14C8FF43" w:rsidR="00A241AC" w:rsidRPr="001351F3" w:rsidRDefault="00A241AC" w:rsidP="00411F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351F3">
              <w:rPr>
                <w:rFonts w:asciiTheme="minorHAnsi" w:hAnsiTheme="minorHAnsi" w:cstheme="minorHAnsi"/>
                <w:sz w:val="22"/>
                <w:szCs w:val="22"/>
              </w:rPr>
              <w:t>The successful applicant wi</w:t>
            </w:r>
            <w:r w:rsidR="004B3608" w:rsidRPr="001351F3">
              <w:rPr>
                <w:rFonts w:asciiTheme="minorHAnsi" w:hAnsiTheme="minorHAnsi" w:cstheme="minorHAnsi"/>
                <w:sz w:val="22"/>
                <w:szCs w:val="22"/>
              </w:rPr>
              <w:t xml:space="preserve">ll </w:t>
            </w:r>
            <w:r w:rsidRPr="001351F3">
              <w:rPr>
                <w:rFonts w:asciiTheme="minorHAnsi" w:hAnsiTheme="minorHAnsi" w:cstheme="minorHAnsi"/>
                <w:sz w:val="22"/>
                <w:szCs w:val="22"/>
              </w:rPr>
              <w:t>demonstrate:</w:t>
            </w:r>
          </w:p>
        </w:tc>
      </w:tr>
      <w:tr w:rsidR="00787309" w:rsidRPr="001351F3" w14:paraId="7DC62C39" w14:textId="77777777" w:rsidTr="00C83C9A">
        <w:tc>
          <w:tcPr>
            <w:tcW w:w="2612" w:type="dxa"/>
            <w:shd w:val="clear" w:color="auto" w:fill="FFFFFF" w:themeFill="background1"/>
            <w:vAlign w:val="center"/>
          </w:tcPr>
          <w:p w14:paraId="0FE96238" w14:textId="77777777" w:rsidR="00491DB7" w:rsidRPr="001351F3" w:rsidRDefault="00491DB7" w:rsidP="00200AE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51F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6404" w:type="dxa"/>
            <w:shd w:val="clear" w:color="auto" w:fill="FFFFFF" w:themeFill="background1"/>
            <w:vAlign w:val="center"/>
          </w:tcPr>
          <w:p w14:paraId="0769B80B" w14:textId="77F722BB" w:rsidR="00491DB7" w:rsidRPr="001351F3" w:rsidRDefault="00A241AC" w:rsidP="00200AE6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351F3">
              <w:rPr>
                <w:rFonts w:asciiTheme="minorHAnsi" w:hAnsiTheme="minorHAnsi" w:cstheme="minorHAnsi"/>
                <w:sz w:val="22"/>
                <w:szCs w:val="22"/>
              </w:rPr>
              <w:t>In-depth understanding of Aboriginal and Torres Strait Islander cultures and issues affecting First Nations peoples.</w:t>
            </w:r>
          </w:p>
        </w:tc>
      </w:tr>
      <w:tr w:rsidR="00787309" w:rsidRPr="001351F3" w14:paraId="2D8FCCC5" w14:textId="77777777" w:rsidTr="00C83C9A">
        <w:tc>
          <w:tcPr>
            <w:tcW w:w="2612" w:type="dxa"/>
            <w:shd w:val="clear" w:color="auto" w:fill="FFFFFF" w:themeFill="background1"/>
            <w:vAlign w:val="center"/>
          </w:tcPr>
          <w:p w14:paraId="369B89AF" w14:textId="77777777" w:rsidR="00491DB7" w:rsidRPr="001351F3" w:rsidRDefault="00491DB7" w:rsidP="00200AE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51F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6404" w:type="dxa"/>
            <w:shd w:val="clear" w:color="auto" w:fill="FFFFFF" w:themeFill="background1"/>
            <w:vAlign w:val="center"/>
          </w:tcPr>
          <w:p w14:paraId="07FDC589" w14:textId="4DF68D78" w:rsidR="00491DB7" w:rsidRPr="001351F3" w:rsidRDefault="00A241AC" w:rsidP="00200AE6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351F3">
              <w:rPr>
                <w:rFonts w:asciiTheme="minorHAnsi" w:hAnsiTheme="minorHAnsi" w:cstheme="minorHAnsi"/>
                <w:sz w:val="22"/>
                <w:szCs w:val="22"/>
              </w:rPr>
              <w:t>Demonstrated ability to support outcomes for First Nations peoples and the demonstrated ability to communicate sensitively and effectively with First Nations peoples.</w:t>
            </w:r>
          </w:p>
        </w:tc>
      </w:tr>
      <w:tr w:rsidR="00787309" w:rsidRPr="001351F3" w14:paraId="7490A240" w14:textId="77777777" w:rsidTr="00C83C9A">
        <w:tc>
          <w:tcPr>
            <w:tcW w:w="2612" w:type="dxa"/>
            <w:shd w:val="clear" w:color="auto" w:fill="FFFFFF" w:themeFill="background1"/>
            <w:vAlign w:val="center"/>
          </w:tcPr>
          <w:p w14:paraId="00AF7DA8" w14:textId="7A2CE619" w:rsidR="00491DB7" w:rsidRPr="001351F3" w:rsidRDefault="00C83C9A" w:rsidP="00200AE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6404" w:type="dxa"/>
            <w:shd w:val="clear" w:color="auto" w:fill="FFFFFF" w:themeFill="background1"/>
            <w:vAlign w:val="center"/>
          </w:tcPr>
          <w:p w14:paraId="67745292" w14:textId="2DF0182D" w:rsidR="00491DB7" w:rsidRPr="001351F3" w:rsidRDefault="00C83C9A" w:rsidP="00200AE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High level of written and oral communication skills, liaison and negotiating skills</w:t>
            </w:r>
            <w:r w:rsidR="00BE1C4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787309" w:rsidRPr="001351F3" w14:paraId="65A0EFF3" w14:textId="77777777" w:rsidTr="00C83C9A">
        <w:tc>
          <w:tcPr>
            <w:tcW w:w="2612" w:type="dxa"/>
            <w:shd w:val="clear" w:color="auto" w:fill="FFFFFF" w:themeFill="background1"/>
            <w:vAlign w:val="center"/>
          </w:tcPr>
          <w:p w14:paraId="4E078ED4" w14:textId="46E9C039" w:rsidR="00787309" w:rsidRPr="001351F3" w:rsidRDefault="00726F37" w:rsidP="00200AE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6404" w:type="dxa"/>
            <w:shd w:val="clear" w:color="auto" w:fill="FFFFFF" w:themeFill="background1"/>
            <w:vAlign w:val="center"/>
          </w:tcPr>
          <w:p w14:paraId="12FF4258" w14:textId="5EDE8A5D" w:rsidR="00787309" w:rsidRPr="001351F3" w:rsidRDefault="00C83C9A" w:rsidP="00200AE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Strong customer focus together with a demonstrated experience in managing competing workloads and priorities to meet deadlines</w:t>
            </w:r>
            <w:r w:rsidR="00BE1C4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787309" w:rsidRPr="001351F3" w14:paraId="0AEA00EA" w14:textId="77777777" w:rsidTr="00C83C9A">
        <w:tc>
          <w:tcPr>
            <w:tcW w:w="2612" w:type="dxa"/>
            <w:shd w:val="clear" w:color="auto" w:fill="FFFFFF" w:themeFill="background1"/>
            <w:vAlign w:val="center"/>
          </w:tcPr>
          <w:p w14:paraId="6A223024" w14:textId="1080181C" w:rsidR="00787309" w:rsidRPr="001351F3" w:rsidRDefault="00726F37" w:rsidP="00200AE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6404" w:type="dxa"/>
            <w:shd w:val="clear" w:color="auto" w:fill="FFFFFF" w:themeFill="background1"/>
            <w:vAlign w:val="center"/>
          </w:tcPr>
          <w:p w14:paraId="3C9DC060" w14:textId="7EF6D88D" w:rsidR="00787309" w:rsidRPr="00BE1C45" w:rsidRDefault="00BE1C45" w:rsidP="00BE1C45">
            <w:pPr>
              <w:spacing w:before="60" w:after="6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Experience in the use of Microsoft Excel in a corporate environment.</w:t>
            </w:r>
          </w:p>
        </w:tc>
      </w:tr>
      <w:tr w:rsidR="00BE1747" w:rsidRPr="001351F3" w14:paraId="151A2E47" w14:textId="77777777" w:rsidTr="00C83C9A">
        <w:tc>
          <w:tcPr>
            <w:tcW w:w="2612" w:type="dxa"/>
            <w:shd w:val="clear" w:color="auto" w:fill="FFFFFF" w:themeFill="background1"/>
            <w:vAlign w:val="center"/>
          </w:tcPr>
          <w:p w14:paraId="2AC76226" w14:textId="03BD10FC" w:rsidR="00BE1747" w:rsidRPr="001351F3" w:rsidRDefault="00BE1747" w:rsidP="00200AE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51F3">
              <w:rPr>
                <w:rFonts w:asciiTheme="minorHAnsi" w:hAnsiTheme="minorHAnsi" w:cstheme="minorHAnsi"/>
                <w:sz w:val="22"/>
                <w:szCs w:val="22"/>
              </w:rPr>
              <w:t>Desirable Qualifications/Experience</w:t>
            </w:r>
          </w:p>
        </w:tc>
        <w:tc>
          <w:tcPr>
            <w:tcW w:w="6404" w:type="dxa"/>
            <w:shd w:val="clear" w:color="auto" w:fill="FFFFFF" w:themeFill="background1"/>
            <w:vAlign w:val="center"/>
          </w:tcPr>
          <w:p w14:paraId="3E0D08DF" w14:textId="38474B1F" w:rsidR="00BE1747" w:rsidRPr="001351F3" w:rsidRDefault="00C83C9A" w:rsidP="00C83C9A">
            <w:pPr>
              <w:rPr>
                <w:rFonts w:asciiTheme="minorHAnsi" w:hAnsiTheme="minorHAnsi" w:cstheme="minorHAnsi"/>
                <w:szCs w:val="22"/>
              </w:rPr>
            </w:pPr>
            <w:r w:rsidRPr="00C83C9A">
              <w:rPr>
                <w:rFonts w:asciiTheme="minorHAnsi" w:hAnsiTheme="minorHAnsi" w:cstheme="minorHAnsi"/>
                <w:sz w:val="22"/>
                <w:szCs w:val="22"/>
              </w:rPr>
              <w:t xml:space="preserve">Prior experience working in 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debt management</w:t>
            </w:r>
            <w:r w:rsidRPr="00C83C9A">
              <w:rPr>
                <w:rFonts w:asciiTheme="minorHAnsi" w:hAnsiTheme="minorHAnsi" w:cstheme="minorHAnsi"/>
                <w:sz w:val="22"/>
                <w:szCs w:val="22"/>
              </w:rPr>
              <w:t xml:space="preserve"> role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</w:tbl>
    <w:p w14:paraId="286E1669" w14:textId="77777777" w:rsidR="00491DB7" w:rsidRPr="001351F3" w:rsidRDefault="00491DB7" w:rsidP="00491DB7">
      <w:pPr>
        <w:rPr>
          <w:rFonts w:asciiTheme="minorHAnsi" w:hAnsiTheme="minorHAnsi" w:cstheme="minorHAnsi"/>
        </w:rPr>
      </w:pPr>
    </w:p>
    <w:p w14:paraId="225E91F6" w14:textId="77777777" w:rsidR="00491DB7" w:rsidRPr="001351F3" w:rsidRDefault="00491DB7" w:rsidP="00491DB7">
      <w:pPr>
        <w:rPr>
          <w:rFonts w:asciiTheme="minorHAnsi" w:hAnsiTheme="minorHAnsi" w:cstheme="minorHAnsi"/>
        </w:rPr>
      </w:pPr>
    </w:p>
    <w:p w14:paraId="26B42970" w14:textId="0B48710D" w:rsidR="00491DB7" w:rsidRPr="001351F3" w:rsidRDefault="00491DB7" w:rsidP="00491DB7">
      <w:pPr>
        <w:rPr>
          <w:rFonts w:asciiTheme="minorHAnsi" w:hAnsiTheme="minorHAnsi" w:cstheme="minorHAnsi"/>
        </w:rPr>
      </w:pPr>
    </w:p>
    <w:p w14:paraId="7525BF55" w14:textId="442A2840" w:rsidR="00491DB7" w:rsidRPr="001351F3" w:rsidRDefault="00491DB7" w:rsidP="00491DB7">
      <w:pPr>
        <w:rPr>
          <w:rFonts w:asciiTheme="minorHAnsi" w:hAnsiTheme="minorHAnsi" w:cstheme="minorHAnsi"/>
        </w:rPr>
      </w:pPr>
    </w:p>
    <w:p w14:paraId="2056E935" w14:textId="413D5472" w:rsidR="00491DB7" w:rsidRPr="001351F3" w:rsidRDefault="00491DB7" w:rsidP="00491DB7">
      <w:pPr>
        <w:rPr>
          <w:rFonts w:asciiTheme="minorHAnsi" w:hAnsiTheme="minorHAnsi" w:cstheme="minorHAnsi"/>
        </w:rPr>
      </w:pPr>
    </w:p>
    <w:p w14:paraId="68DD6A1C" w14:textId="113CA611" w:rsidR="00491DB7" w:rsidRPr="001351F3" w:rsidRDefault="00491DB7" w:rsidP="00491DB7">
      <w:pPr>
        <w:rPr>
          <w:rFonts w:asciiTheme="minorHAnsi" w:hAnsiTheme="minorHAnsi" w:cstheme="minorHAnsi"/>
        </w:rPr>
      </w:pPr>
    </w:p>
    <w:p w14:paraId="5EBB913F" w14:textId="5CC00B21" w:rsidR="00491DB7" w:rsidRPr="001351F3" w:rsidRDefault="00491DB7" w:rsidP="00491DB7">
      <w:pPr>
        <w:rPr>
          <w:rFonts w:asciiTheme="minorHAnsi" w:hAnsiTheme="minorHAnsi" w:cstheme="minorHAnsi"/>
        </w:rPr>
      </w:pPr>
    </w:p>
    <w:p w14:paraId="4E77EABF" w14:textId="69758198" w:rsidR="00491DB7" w:rsidRPr="001351F3" w:rsidRDefault="00491DB7" w:rsidP="00491DB7">
      <w:pPr>
        <w:rPr>
          <w:rFonts w:asciiTheme="minorHAnsi" w:hAnsiTheme="minorHAnsi" w:cstheme="minorHAnsi"/>
        </w:rPr>
      </w:pPr>
    </w:p>
    <w:p w14:paraId="5BF986C0" w14:textId="0EB3481F" w:rsidR="00491DB7" w:rsidRPr="001351F3" w:rsidRDefault="00491DB7" w:rsidP="00491DB7">
      <w:pPr>
        <w:rPr>
          <w:rFonts w:asciiTheme="minorHAnsi" w:hAnsiTheme="minorHAnsi" w:cstheme="minorHAnsi"/>
        </w:rPr>
      </w:pPr>
    </w:p>
    <w:p w14:paraId="69E78D9B" w14:textId="77777777" w:rsidR="00963840" w:rsidRPr="001351F3" w:rsidRDefault="00963840">
      <w:pPr>
        <w:spacing w:before="0" w:after="0" w:line="240" w:lineRule="auto"/>
        <w:rPr>
          <w:rFonts w:asciiTheme="minorHAnsi" w:hAnsiTheme="minorHAnsi" w:cstheme="minorHAnsi"/>
        </w:rPr>
      </w:pPr>
      <w:r w:rsidRPr="001351F3">
        <w:rPr>
          <w:rFonts w:asciiTheme="minorHAnsi" w:hAnsiTheme="minorHAnsi" w:cstheme="minorHAnsi"/>
        </w:rPr>
        <w:br w:type="page"/>
      </w:r>
    </w:p>
    <w:p w14:paraId="37AA32CC" w14:textId="2AC886C9" w:rsidR="00491DB7" w:rsidRPr="001351F3" w:rsidRDefault="00491DB7" w:rsidP="00491DB7">
      <w:pPr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1351F3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lastRenderedPageBreak/>
        <w:t>Recruitment Initiatives</w:t>
      </w:r>
    </w:p>
    <w:p w14:paraId="1E0B1298" w14:textId="3C17BFBF" w:rsidR="005B32A7" w:rsidRPr="001351F3" w:rsidRDefault="005B32A7" w:rsidP="00273AA4">
      <w:pPr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  <w:r w:rsidRPr="001351F3">
        <w:rPr>
          <w:rFonts w:asciiTheme="minorHAnsi" w:hAnsiTheme="minorHAnsi" w:cstheme="minorHAnsi"/>
          <w:sz w:val="22"/>
          <w:szCs w:val="22"/>
        </w:rPr>
        <w:t xml:space="preserve">This is an </w:t>
      </w:r>
      <w:r w:rsidRPr="001351F3">
        <w:rPr>
          <w:rFonts w:asciiTheme="minorHAnsi" w:hAnsiTheme="minorHAnsi" w:cstheme="minorHAnsi"/>
          <w:b/>
          <w:bCs/>
          <w:sz w:val="22"/>
          <w:szCs w:val="22"/>
        </w:rPr>
        <w:t>Identified Position</w:t>
      </w:r>
      <w:r w:rsidRPr="001351F3">
        <w:rPr>
          <w:rFonts w:asciiTheme="minorHAnsi" w:hAnsiTheme="minorHAnsi" w:cstheme="minorHAnsi"/>
          <w:sz w:val="22"/>
          <w:szCs w:val="22"/>
        </w:rPr>
        <w:t xml:space="preserve"> and Indigenous jobseekers are encouraged to apply, as well as non-Indigenous jobseekers with a demonstrated commitment to working with Aboriginal and Torres Strait Islander peoples. The successful applicant will need to demonstrate a knowledge and understanding of Aboriginal and Torres Strait Islander Peoples and display respect and dignity in all their dealings with staff and residents.</w:t>
      </w:r>
    </w:p>
    <w:p w14:paraId="578DFCB5" w14:textId="77777777" w:rsidR="005B32A7" w:rsidRPr="001351F3" w:rsidRDefault="005B32A7" w:rsidP="00273AA4">
      <w:pPr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08DB09B8" w14:textId="7519D1F3" w:rsidR="00EC0D2B" w:rsidRPr="001351F3" w:rsidRDefault="005B32A7" w:rsidP="00273AA4">
      <w:pPr>
        <w:pStyle w:val="Default"/>
        <w:spacing w:before="120" w:line="276" w:lineRule="auto"/>
        <w:rPr>
          <w:rFonts w:asciiTheme="minorHAnsi" w:eastAsia="Calibri" w:hAnsiTheme="minorHAnsi" w:cstheme="minorHAnsi"/>
          <w:color w:val="002060"/>
          <w:sz w:val="22"/>
          <w:szCs w:val="22"/>
          <w:u w:val="single"/>
          <w:lang w:eastAsia="en-US"/>
        </w:rPr>
      </w:pPr>
      <w:r w:rsidRPr="001351F3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 xml:space="preserve">Further, the </w:t>
      </w:r>
      <w:proofErr w:type="spellStart"/>
      <w:r w:rsidRPr="001351F3">
        <w:rPr>
          <w:rFonts w:asciiTheme="minorHAnsi" w:eastAsiaTheme="minorHAnsi" w:hAnsiTheme="minorHAnsi" w:cstheme="minorHAnsi"/>
          <w:b/>
          <w:bCs/>
          <w:color w:val="auto"/>
          <w:spacing w:val="4"/>
          <w:sz w:val="22"/>
          <w:szCs w:val="22"/>
          <w:lang w:eastAsia="en-US"/>
        </w:rPr>
        <w:t>RecruitAbility</w:t>
      </w:r>
      <w:proofErr w:type="spellEnd"/>
      <w:r w:rsidRPr="001351F3">
        <w:rPr>
          <w:rFonts w:asciiTheme="minorHAnsi" w:eastAsiaTheme="minorHAnsi" w:hAnsiTheme="minorHAnsi" w:cstheme="minorHAnsi"/>
          <w:b/>
          <w:bCs/>
          <w:color w:val="auto"/>
          <w:spacing w:val="4"/>
          <w:sz w:val="22"/>
          <w:szCs w:val="22"/>
          <w:lang w:eastAsia="en-US"/>
        </w:rPr>
        <w:t xml:space="preserve"> </w:t>
      </w:r>
      <w:r w:rsidRPr="001351F3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 xml:space="preserve">scheme applies to this vacancy. Under the </w:t>
      </w:r>
      <w:proofErr w:type="spellStart"/>
      <w:r w:rsidRPr="001351F3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>RecruitAbility</w:t>
      </w:r>
      <w:proofErr w:type="spellEnd"/>
      <w:r w:rsidRPr="001351F3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 xml:space="preserve"> you will be invited to participate in further assessment activity for the vacancy if you choose to apply under </w:t>
      </w:r>
      <w:proofErr w:type="spellStart"/>
      <w:r w:rsidR="00E82C53" w:rsidRPr="001351F3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>RecruitAbility</w:t>
      </w:r>
      <w:proofErr w:type="spellEnd"/>
      <w:r w:rsidRPr="001351F3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 xml:space="preserve">; declare you have a disability; and meet the minimum requirements for the position. For more information on the </w:t>
      </w:r>
      <w:proofErr w:type="spellStart"/>
      <w:r w:rsidRPr="001351F3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>RecruitAbility</w:t>
      </w:r>
      <w:proofErr w:type="spellEnd"/>
      <w:r w:rsidRPr="001351F3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 xml:space="preserve"> scheme please follow this link: </w:t>
      </w:r>
      <w:hyperlink r:id="rId10" w:history="1">
        <w:r w:rsidRPr="001351F3">
          <w:rPr>
            <w:rStyle w:val="Hyperlink"/>
            <w:rFonts w:asciiTheme="minorHAnsi" w:eastAsia="SimSun" w:hAnsiTheme="minorHAnsi" w:cstheme="minorHAnsi"/>
            <w:szCs w:val="22"/>
            <w:lang w:eastAsia="zh-CN"/>
          </w:rPr>
          <w:t xml:space="preserve"> </w:t>
        </w:r>
        <w:hyperlink r:id="rId11" w:history="1">
          <w:r w:rsidRPr="001351F3">
            <w:rPr>
              <w:rFonts w:asciiTheme="minorHAnsi" w:eastAsia="Calibri" w:hAnsiTheme="minorHAnsi" w:cstheme="minorHAnsi"/>
              <w:color w:val="002060"/>
              <w:sz w:val="22"/>
              <w:szCs w:val="22"/>
              <w:u w:val="single"/>
              <w:lang w:eastAsia="en-US"/>
            </w:rPr>
            <w:t>APSC Recruitability scheme guide applicants</w:t>
          </w:r>
        </w:hyperlink>
      </w:hyperlink>
      <w:r w:rsidRPr="001351F3">
        <w:rPr>
          <w:rFonts w:asciiTheme="minorHAnsi" w:eastAsia="Calibri" w:hAnsiTheme="minorHAnsi" w:cstheme="minorHAnsi"/>
          <w:color w:val="002060"/>
          <w:sz w:val="22"/>
          <w:szCs w:val="22"/>
          <w:u w:val="single"/>
          <w:lang w:eastAsia="en-US"/>
        </w:rPr>
        <w:t>.</w:t>
      </w:r>
    </w:p>
    <w:p w14:paraId="7A98536E" w14:textId="40C5A26A" w:rsidR="00EC0D2B" w:rsidRPr="001351F3" w:rsidRDefault="00EC0D2B" w:rsidP="00273AA4">
      <w:pPr>
        <w:pStyle w:val="Default"/>
        <w:spacing w:before="120" w:line="276" w:lineRule="auto"/>
        <w:rPr>
          <w:rFonts w:asciiTheme="minorHAnsi" w:eastAsia="Calibri" w:hAnsiTheme="minorHAnsi" w:cstheme="minorHAnsi"/>
          <w:color w:val="002060"/>
          <w:sz w:val="21"/>
          <w:szCs w:val="21"/>
          <w:u w:val="single"/>
          <w:lang w:eastAsia="en-US"/>
        </w:rPr>
      </w:pPr>
    </w:p>
    <w:p w14:paraId="02F884C7" w14:textId="2CAA9FD5" w:rsidR="00EC0D2B" w:rsidRPr="001351F3" w:rsidRDefault="00EC0D2B" w:rsidP="00EC0D2B">
      <w:pPr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1351F3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 xml:space="preserve">Eligibility </w:t>
      </w:r>
    </w:p>
    <w:p w14:paraId="28C27D6E" w14:textId="587D5E2E" w:rsidR="00EC0D2B" w:rsidRPr="001351F3" w:rsidRDefault="00EC0D2B" w:rsidP="004B3608">
      <w:pPr>
        <w:pStyle w:val="ListParagraph"/>
        <w:numPr>
          <w:ilvl w:val="0"/>
          <w:numId w:val="12"/>
        </w:numPr>
        <w:spacing w:line="276" w:lineRule="auto"/>
        <w:rPr>
          <w:rFonts w:asciiTheme="minorHAnsi" w:eastAsiaTheme="minorHAnsi" w:hAnsiTheme="minorHAnsi" w:cstheme="minorHAnsi"/>
          <w:color w:val="auto"/>
          <w:spacing w:val="4"/>
          <w:szCs w:val="22"/>
        </w:rPr>
      </w:pPr>
      <w:r w:rsidRPr="001351F3">
        <w:rPr>
          <w:rFonts w:asciiTheme="minorHAnsi" w:eastAsiaTheme="minorHAnsi" w:hAnsiTheme="minorHAnsi" w:cstheme="minorHAnsi"/>
          <w:color w:val="auto"/>
          <w:spacing w:val="4"/>
          <w:szCs w:val="22"/>
        </w:rPr>
        <w:t>Be an Australian Citizen</w:t>
      </w:r>
    </w:p>
    <w:p w14:paraId="5C92DDA8" w14:textId="4D92DEC6" w:rsidR="00EC0D2B" w:rsidRPr="001351F3" w:rsidRDefault="002C2248" w:rsidP="004B3608">
      <w:pPr>
        <w:pStyle w:val="ListParagraph"/>
        <w:numPr>
          <w:ilvl w:val="0"/>
          <w:numId w:val="12"/>
        </w:numPr>
        <w:spacing w:line="276" w:lineRule="auto"/>
        <w:rPr>
          <w:rFonts w:asciiTheme="minorHAnsi" w:eastAsiaTheme="minorHAnsi" w:hAnsiTheme="minorHAnsi" w:cstheme="minorHAnsi"/>
          <w:color w:val="auto"/>
          <w:spacing w:val="4"/>
          <w:szCs w:val="22"/>
        </w:rPr>
      </w:pPr>
      <w:r w:rsidRPr="001351F3">
        <w:rPr>
          <w:rFonts w:asciiTheme="minorHAnsi" w:eastAsiaTheme="minorHAnsi" w:hAnsiTheme="minorHAnsi" w:cstheme="minorHAnsi"/>
          <w:color w:val="auto"/>
          <w:spacing w:val="4"/>
          <w:szCs w:val="22"/>
        </w:rPr>
        <w:t>Undergo a Satisfactory National Criminal History Check (prior to engagement)</w:t>
      </w:r>
    </w:p>
    <w:p w14:paraId="16792301" w14:textId="410B8006" w:rsidR="002C2248" w:rsidRPr="001351F3" w:rsidRDefault="002C2248" w:rsidP="004B3608">
      <w:pPr>
        <w:pStyle w:val="ListParagraph"/>
        <w:numPr>
          <w:ilvl w:val="0"/>
          <w:numId w:val="12"/>
        </w:numPr>
        <w:spacing w:line="276" w:lineRule="auto"/>
        <w:rPr>
          <w:rFonts w:asciiTheme="minorHAnsi" w:eastAsiaTheme="minorHAnsi" w:hAnsiTheme="minorHAnsi" w:cstheme="minorHAnsi"/>
          <w:color w:val="auto"/>
          <w:spacing w:val="4"/>
          <w:szCs w:val="22"/>
        </w:rPr>
      </w:pPr>
      <w:r w:rsidRPr="001351F3">
        <w:rPr>
          <w:rFonts w:asciiTheme="minorHAnsi" w:eastAsiaTheme="minorHAnsi" w:hAnsiTheme="minorHAnsi" w:cstheme="minorHAnsi"/>
          <w:color w:val="auto"/>
          <w:spacing w:val="4"/>
          <w:szCs w:val="22"/>
        </w:rPr>
        <w:t>Meet Fitness for Duty requirements (prior to engagement)</w:t>
      </w:r>
    </w:p>
    <w:p w14:paraId="3F9657DE" w14:textId="41C1EAF2" w:rsidR="002C2248" w:rsidRPr="001351F3" w:rsidRDefault="002C2248" w:rsidP="004B3608">
      <w:pPr>
        <w:pStyle w:val="ListParagraph"/>
        <w:numPr>
          <w:ilvl w:val="0"/>
          <w:numId w:val="12"/>
        </w:numPr>
        <w:spacing w:line="276" w:lineRule="auto"/>
        <w:rPr>
          <w:rFonts w:asciiTheme="minorHAnsi" w:eastAsiaTheme="minorHAnsi" w:hAnsiTheme="minorHAnsi" w:cstheme="minorHAnsi"/>
          <w:color w:val="auto"/>
          <w:spacing w:val="4"/>
          <w:szCs w:val="22"/>
        </w:rPr>
      </w:pPr>
      <w:r w:rsidRPr="001351F3">
        <w:rPr>
          <w:rFonts w:asciiTheme="minorHAnsi" w:eastAsiaTheme="minorHAnsi" w:hAnsiTheme="minorHAnsi" w:cstheme="minorHAnsi"/>
          <w:color w:val="auto"/>
          <w:spacing w:val="4"/>
          <w:szCs w:val="22"/>
        </w:rPr>
        <w:t>Hold or obtain relevant qualifications.</w:t>
      </w:r>
    </w:p>
    <w:p w14:paraId="475F2273" w14:textId="0819F7A8" w:rsidR="00A06C5F" w:rsidRPr="001351F3" w:rsidRDefault="00A06C5F" w:rsidP="00A06C5F">
      <w:pPr>
        <w:spacing w:line="276" w:lineRule="auto"/>
        <w:ind w:left="360"/>
        <w:rPr>
          <w:rFonts w:asciiTheme="minorHAnsi" w:hAnsiTheme="minorHAnsi" w:cstheme="minorHAnsi"/>
          <w:szCs w:val="21"/>
        </w:rPr>
      </w:pPr>
    </w:p>
    <w:p w14:paraId="1CB58B54" w14:textId="77777777" w:rsidR="00A06C5F" w:rsidRPr="001351F3" w:rsidRDefault="00A06C5F" w:rsidP="00A06C5F">
      <w:pPr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1351F3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>How to apply</w:t>
      </w:r>
    </w:p>
    <w:p w14:paraId="620BB858" w14:textId="21CF7FDE" w:rsidR="00A06C5F" w:rsidRPr="001351F3" w:rsidRDefault="00A06C5F" w:rsidP="00A06C5F">
      <w:pPr>
        <w:pStyle w:val="ListParagraph"/>
        <w:numPr>
          <w:ilvl w:val="0"/>
          <w:numId w:val="12"/>
        </w:numPr>
        <w:spacing w:line="276" w:lineRule="auto"/>
        <w:rPr>
          <w:rFonts w:asciiTheme="minorHAnsi" w:eastAsiaTheme="minorHAnsi" w:hAnsiTheme="minorHAnsi" w:cstheme="minorHAnsi"/>
          <w:color w:val="auto"/>
          <w:spacing w:val="4"/>
          <w:szCs w:val="22"/>
        </w:rPr>
      </w:pPr>
      <w:r w:rsidRPr="001351F3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Complete the </w:t>
      </w:r>
      <w:r w:rsidRPr="001351F3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Application Form</w:t>
      </w:r>
      <w:r w:rsidRPr="001351F3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available from our website </w:t>
      </w:r>
      <w:hyperlink r:id="rId12" w:history="1">
        <w:r w:rsidRPr="001351F3">
          <w:rPr>
            <w:rStyle w:val="Hyperlink"/>
            <w:rFonts w:asciiTheme="minorHAnsi" w:eastAsiaTheme="minorHAnsi" w:hAnsiTheme="minorHAnsi" w:cstheme="minorHAnsi"/>
            <w:spacing w:val="4"/>
            <w:szCs w:val="22"/>
          </w:rPr>
          <w:t>www.ahl.gov.au/employment</w:t>
        </w:r>
      </w:hyperlink>
      <w:r w:rsidRPr="001351F3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</w:t>
      </w:r>
    </w:p>
    <w:p w14:paraId="345F2F08" w14:textId="35B7C8D1" w:rsidR="00A06C5F" w:rsidRPr="001351F3" w:rsidRDefault="00A06C5F" w:rsidP="00A06C5F">
      <w:pPr>
        <w:pStyle w:val="ListParagraph"/>
        <w:numPr>
          <w:ilvl w:val="0"/>
          <w:numId w:val="12"/>
        </w:numPr>
        <w:spacing w:line="276" w:lineRule="auto"/>
        <w:rPr>
          <w:rFonts w:asciiTheme="minorHAnsi" w:eastAsiaTheme="minorHAnsi" w:hAnsiTheme="minorHAnsi" w:cstheme="minorHAnsi"/>
          <w:color w:val="auto"/>
          <w:spacing w:val="4"/>
          <w:szCs w:val="22"/>
        </w:rPr>
      </w:pPr>
      <w:r w:rsidRPr="001351F3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Email your current </w:t>
      </w:r>
      <w:r w:rsidRPr="001351F3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Resume</w:t>
      </w:r>
      <w:r w:rsidRPr="001351F3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and</w:t>
      </w:r>
      <w:r w:rsidR="00153F99" w:rsidRPr="001351F3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completed</w:t>
      </w:r>
      <w:r w:rsidRPr="001351F3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</w:t>
      </w:r>
      <w:r w:rsidRPr="001B6F2F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Application Form</w:t>
      </w:r>
      <w:r w:rsidRPr="001B6F2F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to </w:t>
      </w:r>
      <w:hyperlink r:id="rId13" w:history="1">
        <w:r w:rsidRPr="001B6F2F">
          <w:rPr>
            <w:rStyle w:val="Hyperlink"/>
            <w:rFonts w:asciiTheme="minorHAnsi" w:eastAsiaTheme="minorHAnsi" w:hAnsiTheme="minorHAnsi" w:cstheme="minorHAnsi"/>
            <w:spacing w:val="4"/>
            <w:szCs w:val="22"/>
          </w:rPr>
          <w:t>applications@ahl.gov.au</w:t>
        </w:r>
      </w:hyperlink>
      <w:r w:rsidRPr="001351F3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by 11:59pm AEST on </w:t>
      </w:r>
      <w:r w:rsidR="001B6F2F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11 May 2025</w:t>
      </w:r>
      <w:r w:rsidRPr="001351F3">
        <w:rPr>
          <w:rFonts w:asciiTheme="minorHAnsi" w:eastAsiaTheme="minorHAnsi" w:hAnsiTheme="minorHAnsi" w:cstheme="minorHAnsi"/>
          <w:color w:val="auto"/>
          <w:spacing w:val="4"/>
          <w:szCs w:val="22"/>
        </w:rPr>
        <w:t>.</w:t>
      </w:r>
    </w:p>
    <w:p w14:paraId="7BF8A786" w14:textId="3F70387B" w:rsidR="00A06C5F" w:rsidRPr="001351F3" w:rsidRDefault="00A06C5F" w:rsidP="00A06C5F">
      <w:pPr>
        <w:pStyle w:val="ListParagraph"/>
        <w:numPr>
          <w:ilvl w:val="0"/>
          <w:numId w:val="12"/>
        </w:numPr>
        <w:spacing w:line="276" w:lineRule="auto"/>
        <w:rPr>
          <w:rFonts w:asciiTheme="minorHAnsi" w:eastAsiaTheme="minorHAnsi" w:hAnsiTheme="minorHAnsi" w:cstheme="minorHAnsi"/>
          <w:color w:val="auto"/>
          <w:spacing w:val="4"/>
          <w:szCs w:val="22"/>
        </w:rPr>
      </w:pPr>
      <w:r w:rsidRPr="001351F3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Please include your name and the job reference </w:t>
      </w:r>
      <w:r w:rsidRPr="001B6F2F">
        <w:rPr>
          <w:rFonts w:asciiTheme="minorHAnsi" w:eastAsiaTheme="minorHAnsi" w:hAnsiTheme="minorHAnsi" w:cstheme="minorHAnsi"/>
          <w:color w:val="auto"/>
          <w:spacing w:val="4"/>
          <w:szCs w:val="22"/>
        </w:rPr>
        <w:t>(VN</w:t>
      </w:r>
      <w:r w:rsidR="001B6F2F" w:rsidRPr="001B6F2F">
        <w:rPr>
          <w:rFonts w:asciiTheme="minorHAnsi" w:eastAsiaTheme="minorHAnsi" w:hAnsiTheme="minorHAnsi" w:cstheme="minorHAnsi"/>
          <w:color w:val="auto"/>
          <w:spacing w:val="4"/>
          <w:szCs w:val="22"/>
        </w:rPr>
        <w:t>4225</w:t>
      </w:r>
      <w:r w:rsidRPr="001B6F2F">
        <w:rPr>
          <w:rFonts w:asciiTheme="minorHAnsi" w:eastAsiaTheme="minorHAnsi" w:hAnsiTheme="minorHAnsi" w:cstheme="minorHAnsi"/>
          <w:color w:val="auto"/>
          <w:spacing w:val="4"/>
          <w:szCs w:val="22"/>
        </w:rPr>
        <w:t>)</w:t>
      </w:r>
      <w:r w:rsidRPr="001351F3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in the subject of your email. </w:t>
      </w:r>
    </w:p>
    <w:p w14:paraId="673EA878" w14:textId="77777777" w:rsidR="00A06C5F" w:rsidRPr="001351F3" w:rsidRDefault="00A06C5F" w:rsidP="00A06C5F">
      <w:pPr>
        <w:spacing w:line="276" w:lineRule="auto"/>
        <w:ind w:left="360"/>
        <w:rPr>
          <w:rFonts w:asciiTheme="minorHAnsi" w:hAnsiTheme="minorHAnsi" w:cstheme="minorHAnsi"/>
          <w:szCs w:val="21"/>
        </w:rPr>
      </w:pPr>
    </w:p>
    <w:p w14:paraId="60A93611" w14:textId="77777777" w:rsidR="00EC0D2B" w:rsidRPr="001351F3" w:rsidRDefault="00EC0D2B" w:rsidP="002C2248">
      <w:pPr>
        <w:pStyle w:val="ListParagraph"/>
        <w:rPr>
          <w:rFonts w:asciiTheme="minorHAnsi" w:hAnsiTheme="minorHAnsi" w:cstheme="minorHAnsi"/>
          <w:color w:val="253D40"/>
          <w:sz w:val="21"/>
          <w:szCs w:val="21"/>
        </w:rPr>
      </w:pPr>
    </w:p>
    <w:p w14:paraId="78F4954B" w14:textId="3B551531" w:rsidR="00EC0D2B" w:rsidRPr="001351F3" w:rsidRDefault="00EC0D2B" w:rsidP="00273AA4">
      <w:pPr>
        <w:pStyle w:val="Default"/>
        <w:spacing w:before="120" w:line="276" w:lineRule="auto"/>
        <w:rPr>
          <w:rFonts w:asciiTheme="minorHAnsi" w:eastAsia="Calibri" w:hAnsiTheme="minorHAnsi" w:cstheme="minorHAnsi"/>
          <w:color w:val="002060"/>
          <w:sz w:val="21"/>
          <w:szCs w:val="21"/>
          <w:u w:val="single"/>
          <w:lang w:eastAsia="en-US"/>
        </w:rPr>
      </w:pPr>
    </w:p>
    <w:p w14:paraId="29D51435" w14:textId="10ACAE5E" w:rsidR="005B32A7" w:rsidRPr="001351F3" w:rsidRDefault="005B32A7" w:rsidP="005B32A7">
      <w:pPr>
        <w:spacing w:before="0" w:after="0"/>
        <w:rPr>
          <w:rFonts w:asciiTheme="minorHAnsi" w:hAnsiTheme="minorHAnsi" w:cstheme="minorHAnsi"/>
          <w:sz w:val="22"/>
          <w:szCs w:val="26"/>
        </w:rPr>
      </w:pPr>
    </w:p>
    <w:p w14:paraId="5CCF76BD" w14:textId="77777777" w:rsidR="005B32A7" w:rsidRPr="00491DB7" w:rsidRDefault="005B32A7" w:rsidP="00491DB7">
      <w:pPr>
        <w:rPr>
          <w:rFonts w:asciiTheme="majorHAnsi" w:hAnsiTheme="majorHAnsi" w:cstheme="majorHAnsi"/>
          <w:b/>
          <w:bCs/>
          <w:color w:val="253D40"/>
          <w:sz w:val="28"/>
          <w:szCs w:val="28"/>
        </w:rPr>
      </w:pPr>
    </w:p>
    <w:sectPr w:rsidR="005B32A7" w:rsidRPr="00491DB7" w:rsidSect="007B406D">
      <w:footerReference w:type="default" r:id="rId14"/>
      <w:headerReference w:type="first" r:id="rId15"/>
      <w:footerReference w:type="first" r:id="rId16"/>
      <w:pgSz w:w="11906" w:h="16838" w:code="9"/>
      <w:pgMar w:top="1304" w:right="1440" w:bottom="2438" w:left="144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25779" w14:textId="77777777" w:rsidR="00D25731" w:rsidRDefault="00D25731" w:rsidP="00D62B4B">
      <w:pPr>
        <w:spacing w:before="0" w:after="0" w:line="240" w:lineRule="auto"/>
      </w:pPr>
      <w:r>
        <w:separator/>
      </w:r>
    </w:p>
  </w:endnote>
  <w:endnote w:type="continuationSeparator" w:id="0">
    <w:p w14:paraId="58EA7F36" w14:textId="77777777" w:rsidR="00D25731" w:rsidRDefault="00D25731" w:rsidP="00D62B4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(Body CS)">
    <w:altName w:val="Arial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2128062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noProof/>
      </w:rPr>
    </w:sdtEndPr>
    <w:sdtContent>
      <w:p w14:paraId="21493B4F" w14:textId="77777777" w:rsidR="00B90B95" w:rsidRPr="00B90B95" w:rsidRDefault="00B90B95">
        <w:pPr>
          <w:pStyle w:val="Footer"/>
          <w:jc w:val="right"/>
          <w:rPr>
            <w:rFonts w:asciiTheme="majorHAnsi" w:hAnsiTheme="majorHAnsi" w:cstheme="majorHAnsi"/>
          </w:rPr>
        </w:pPr>
        <w:r w:rsidRPr="00B90B95">
          <w:rPr>
            <w:rFonts w:asciiTheme="majorHAnsi" w:hAnsiTheme="majorHAnsi" w:cstheme="majorHAnsi"/>
          </w:rPr>
          <w:fldChar w:fldCharType="begin"/>
        </w:r>
        <w:r w:rsidRPr="00B90B95">
          <w:rPr>
            <w:rFonts w:asciiTheme="majorHAnsi" w:hAnsiTheme="majorHAnsi" w:cstheme="majorHAnsi"/>
          </w:rPr>
          <w:instrText xml:space="preserve"> PAGE   \* MERGEFORMAT </w:instrText>
        </w:r>
        <w:r w:rsidRPr="00B90B95">
          <w:rPr>
            <w:rFonts w:asciiTheme="majorHAnsi" w:hAnsiTheme="majorHAnsi" w:cstheme="majorHAnsi"/>
          </w:rPr>
          <w:fldChar w:fldCharType="separate"/>
        </w:r>
        <w:r w:rsidRPr="00B90B95">
          <w:rPr>
            <w:rFonts w:asciiTheme="majorHAnsi" w:hAnsiTheme="majorHAnsi" w:cstheme="majorHAnsi"/>
            <w:noProof/>
          </w:rPr>
          <w:t>2</w:t>
        </w:r>
        <w:r w:rsidRPr="00B90B95">
          <w:rPr>
            <w:rFonts w:asciiTheme="majorHAnsi" w:hAnsiTheme="majorHAnsi" w:cstheme="majorHAnsi"/>
            <w:noProof/>
          </w:rPr>
          <w:fldChar w:fldCharType="end"/>
        </w:r>
      </w:p>
    </w:sdtContent>
  </w:sdt>
  <w:p w14:paraId="1174F8CE" w14:textId="77777777" w:rsidR="00B90B95" w:rsidRDefault="00B90B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A6148" w14:textId="77777777" w:rsidR="00443EB7" w:rsidRDefault="00443EB7">
    <w:pPr>
      <w:pStyle w:val="Footer"/>
    </w:pPr>
    <w:r w:rsidRPr="00443EB7">
      <w:rPr>
        <w:noProof/>
      </w:rPr>
      <w:drawing>
        <wp:anchor distT="0" distB="0" distL="114300" distR="114300" simplePos="0" relativeHeight="251670528" behindDoc="1" locked="0" layoutInCell="1" allowOverlap="1" wp14:anchorId="78A6FE13" wp14:editId="396E0794">
          <wp:simplePos x="0" y="0"/>
          <wp:positionH relativeFrom="margin">
            <wp:posOffset>-952500</wp:posOffset>
          </wp:positionH>
          <wp:positionV relativeFrom="paragraph">
            <wp:posOffset>-1266825</wp:posOffset>
          </wp:positionV>
          <wp:extent cx="7595870" cy="1452245"/>
          <wp:effectExtent l="0" t="0" r="0" b="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860"/>
                  <a:stretch/>
                </pic:blipFill>
                <pic:spPr bwMode="auto">
                  <a:xfrm>
                    <a:off x="0" y="0"/>
                    <a:ext cx="7595870" cy="1452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3EB7"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4D25892A" wp14:editId="340BE647">
              <wp:simplePos x="0" y="0"/>
              <wp:positionH relativeFrom="column">
                <wp:posOffset>354330</wp:posOffset>
              </wp:positionH>
              <wp:positionV relativeFrom="paragraph">
                <wp:posOffset>-1196975</wp:posOffset>
              </wp:positionV>
              <wp:extent cx="1297940" cy="307975"/>
              <wp:effectExtent l="0" t="0" r="0" b="0"/>
              <wp:wrapNone/>
              <wp:docPr id="76" name="Group 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7940" cy="307975"/>
                        <a:chOff x="0" y="0"/>
                        <a:chExt cx="1298239" cy="308162"/>
                      </a:xfrm>
                    </wpg:grpSpPr>
                    <wps:wsp>
                      <wps:cNvPr id="77" name="Text Box 77"/>
                      <wps:cNvSpPr txBox="1"/>
                      <wps:spPr>
                        <a:xfrm>
                          <a:off x="239059" y="0"/>
                          <a:ext cx="10591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8A560" w14:textId="77777777" w:rsidR="00443EB7" w:rsidRPr="002B4844" w:rsidRDefault="00443EB7" w:rsidP="00443EB7">
                            <w:pPr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 w:rsidRPr="002B4844">
                              <w:rPr>
                                <w:color w:val="FFFFFF" w:themeColor="background1"/>
                              </w:rPr>
                              <w:t>ahl.gov.au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Text Box 78"/>
                      <wps:cNvSpPr txBox="1"/>
                      <wps:spPr>
                        <a:xfrm>
                          <a:off x="0" y="47812"/>
                          <a:ext cx="19431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A9E82" w14:textId="77777777" w:rsidR="00443EB7" w:rsidRDefault="00443EB7" w:rsidP="00443EB7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EBEB4" wp14:editId="1FE6C00E">
                                  <wp:extent cx="192767" cy="194310"/>
                                  <wp:effectExtent l="0" t="0" r="0" b="0"/>
                                  <wp:docPr id="69" name="Graphic 69" descr="World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raphic 8" descr="World outline"/>
                                          <pic:cNvPicPr/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504" cy="229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D25892A" id="Group 76" o:spid="_x0000_s1026" style="position:absolute;margin-left:27.9pt;margin-top:-94.25pt;width:102.2pt;height:24.25pt;z-index:-251644928" coordsize="12982,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7" type="#_x0000_t202" style="position:absolute;left:2390;width:10592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" filled="f" stroked="f" strokeweight=".5pt">
                <v:textbox inset="0,0,0,0">
                  <w:txbxContent>
                    <w:p w14:paraId="6588A560" w14:textId="77777777" w:rsidR="00443EB7" w:rsidRPr="002B4844" w:rsidRDefault="00443EB7" w:rsidP="00443EB7">
                      <w:pPr>
                        <w:spacing w:before="0" w:after="0"/>
                        <w:rPr>
                          <w:color w:val="FFFFFF" w:themeColor="background1"/>
                        </w:rPr>
                      </w:pPr>
                      <w:r w:rsidRPr="002B4844">
                        <w:rPr>
                          <w:color w:val="FFFFFF" w:themeColor="background1"/>
                        </w:rPr>
                        <w:t>ahl.gov.au</w:t>
                      </w:r>
                    </w:p>
                  </w:txbxContent>
                </v:textbox>
              </v:shape>
              <v:shape id="Text Box 78" o:spid="_x0000_s1028" type="#_x0000_t202" style="position:absolute;top:478;width:194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" filled="f" stroked="f" strokeweight=".5pt">
                <v:textbox inset="0,0,0,0">
                  <w:txbxContent>
                    <w:p w14:paraId="38FA9E82" w14:textId="77777777" w:rsidR="00443EB7" w:rsidRDefault="00443EB7" w:rsidP="00443EB7">
                      <w:pPr>
                        <w:spacing w:before="0"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FEBEB4" wp14:editId="1FE6C00E">
                            <wp:extent cx="192767" cy="194310"/>
                            <wp:effectExtent l="0" t="0" r="0" b="0"/>
                            <wp:docPr id="69" name="Graphic 69" descr="World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Graphic 8" descr="World outline"/>
                                    <pic:cNvPicPr/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504" cy="229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Pr="00443EB7"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478DF959" wp14:editId="2CA3B715">
              <wp:simplePos x="0" y="0"/>
              <wp:positionH relativeFrom="column">
                <wp:posOffset>1821180</wp:posOffset>
              </wp:positionH>
              <wp:positionV relativeFrom="paragraph">
                <wp:posOffset>-1196975</wp:posOffset>
              </wp:positionV>
              <wp:extent cx="1343660" cy="307975"/>
              <wp:effectExtent l="0" t="0" r="2540" b="0"/>
              <wp:wrapNone/>
              <wp:docPr id="79" name="Group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43660" cy="307975"/>
                        <a:chOff x="0" y="0"/>
                        <a:chExt cx="1343959" cy="308162"/>
                      </a:xfrm>
                    </wpg:grpSpPr>
                    <wps:wsp>
                      <wps:cNvPr id="80" name="Text Box 80"/>
                      <wps:cNvSpPr txBox="1"/>
                      <wps:spPr>
                        <a:xfrm>
                          <a:off x="239059" y="0"/>
                          <a:ext cx="1104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C50FC" w14:textId="77777777" w:rsidR="00443EB7" w:rsidRPr="002B4844" w:rsidRDefault="00443EB7" w:rsidP="00443EB7">
                            <w:pPr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(02) 6212 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Text Box 81"/>
                      <wps:cNvSpPr txBox="1"/>
                      <wps:spPr>
                        <a:xfrm>
                          <a:off x="0" y="47812"/>
                          <a:ext cx="19431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A2FE9" w14:textId="77777777" w:rsidR="00443EB7" w:rsidRDefault="00443EB7" w:rsidP="00443EB7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62A98E" wp14:editId="4E0FAFEF">
                                  <wp:extent cx="175260" cy="175260"/>
                                  <wp:effectExtent l="0" t="0" r="2540" b="2540"/>
                                  <wp:docPr id="70" name="Graphic 70" descr="Receiver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phic 16" descr="Receiver outlin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94" cy="175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78DF959" id="Group 79" o:spid="_x0000_s1029" style="position:absolute;margin-left:143.4pt;margin-top:-94.25pt;width:105.8pt;height:24.25pt;z-index:-251643904" coordsize="13439,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">
              <v:shape id="Text Box 80" o:spid="_x0000_s1030" type="#_x0000_t202" style="position:absolute;left:2390;width:11049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" filled="f" stroked="f" strokeweight=".5pt">
                <v:textbox inset="0,0,0,0">
                  <w:txbxContent>
                    <w:p w14:paraId="677C50FC" w14:textId="77777777" w:rsidR="00443EB7" w:rsidRPr="002B4844" w:rsidRDefault="00443EB7" w:rsidP="00443EB7">
                      <w:pPr>
                        <w:spacing w:before="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(02) 6212 2001</w:t>
                      </w:r>
                    </w:p>
                  </w:txbxContent>
                </v:textbox>
              </v:shape>
              <v:shape id="Text Box 81" o:spid="_x0000_s1031" type="#_x0000_t202" style="position:absolute;top:478;width:194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" filled="f" stroked="f" strokeweight=".5pt">
                <v:textbox inset="0,0,0,0">
                  <w:txbxContent>
                    <w:p w14:paraId="39EA2FE9" w14:textId="77777777" w:rsidR="00443EB7" w:rsidRDefault="00443EB7" w:rsidP="00443EB7">
                      <w:pPr>
                        <w:spacing w:before="0"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62A98E" wp14:editId="4E0FAFEF">
                            <wp:extent cx="175260" cy="175260"/>
                            <wp:effectExtent l="0" t="0" r="2540" b="2540"/>
                            <wp:docPr id="70" name="Graphic 70" descr="Receiver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Graphic 16" descr="Receiver outlin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94" cy="175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Pr="00443EB7"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1FB35BC0" wp14:editId="3ED3944A">
              <wp:simplePos x="0" y="0"/>
              <wp:positionH relativeFrom="column">
                <wp:posOffset>3345180</wp:posOffset>
              </wp:positionH>
              <wp:positionV relativeFrom="paragraph">
                <wp:posOffset>-1196975</wp:posOffset>
              </wp:positionV>
              <wp:extent cx="1987550" cy="320040"/>
              <wp:effectExtent l="0" t="0" r="6350" b="0"/>
              <wp:wrapNone/>
              <wp:docPr id="82" name="Group 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87550" cy="320040"/>
                        <a:chOff x="0" y="0"/>
                        <a:chExt cx="1987879" cy="320115"/>
                      </a:xfrm>
                    </wpg:grpSpPr>
                    <wps:wsp>
                      <wps:cNvPr id="83" name="Text Box 83"/>
                      <wps:cNvSpPr txBox="1"/>
                      <wps:spPr>
                        <a:xfrm>
                          <a:off x="233083" y="0"/>
                          <a:ext cx="1754796" cy="320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78C01" w14:textId="77777777" w:rsidR="00443EB7" w:rsidRPr="002B4844" w:rsidRDefault="00443EB7" w:rsidP="00443EB7">
                            <w:pPr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PO Box 30, Woden ACT 2606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Text Box 84"/>
                      <wps:cNvSpPr txBox="1"/>
                      <wps:spPr>
                        <a:xfrm>
                          <a:off x="0" y="41835"/>
                          <a:ext cx="19431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FDEDF" w14:textId="77777777" w:rsidR="00443EB7" w:rsidRDefault="00443EB7" w:rsidP="00443EB7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DD4DB3" wp14:editId="26FA98C1">
                                  <wp:extent cx="231962" cy="231962"/>
                                  <wp:effectExtent l="0" t="0" r="0" b="0"/>
                                  <wp:docPr id="71" name="Graphic 71" descr="Marker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Graphic 19" descr="Marker outline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57" cy="236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FB35BC0" id="Group 82" o:spid="_x0000_s1032" style="position:absolute;margin-left:263.4pt;margin-top:-94.25pt;width:156.5pt;height:25.2pt;z-index:-251642880" coordsize="19878,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">
              <v:shape id="Text Box 83" o:spid="_x0000_s1033" type="#_x0000_t202" style="position:absolute;left:2330;width:17548;height: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" filled="f" stroked="f" strokeweight=".5pt">
                <v:textbox inset="0,0,0,0">
                  <w:txbxContent>
                    <w:p w14:paraId="7D778C01" w14:textId="77777777" w:rsidR="00443EB7" w:rsidRPr="002B4844" w:rsidRDefault="00443EB7" w:rsidP="00443EB7">
                      <w:pPr>
                        <w:spacing w:before="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PO Box 30, Woden ACT 2606</w:t>
                      </w:r>
                    </w:p>
                  </w:txbxContent>
                </v:textbox>
              </v:shape>
              <v:shape id="Text Box 84" o:spid="_x0000_s1034" type="#_x0000_t202" style="position:absolute;top:418;width:194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TOxQAAANsAAAAPAAAAZHJzL2Rvd25yZXYueG1sRI9fa8JA&#10;EMTfC36HY4W+1YulFE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B7ocTOxQAAANsAAAAP&#10;AAAAAAAAAAAAAAAAAAcCAABkcnMvZG93bnJldi54bWxQSwUGAAAAAAMAAwC3AAAA+QIAAAAA&#10;" filled="f" stroked="f" strokeweight=".5pt">
                <v:textbox inset="0,0,0,0">
                  <w:txbxContent>
                    <w:p w14:paraId="1C6FDEDF" w14:textId="77777777" w:rsidR="00443EB7" w:rsidRDefault="00443EB7" w:rsidP="00443EB7">
                      <w:pPr>
                        <w:spacing w:before="0"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DD4DB3" wp14:editId="26FA98C1">
                            <wp:extent cx="231962" cy="231962"/>
                            <wp:effectExtent l="0" t="0" r="0" b="0"/>
                            <wp:docPr id="71" name="Graphic 71" descr="Marker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Graphic 19" descr="Marker outline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57" cy="236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572EA" w14:textId="77777777" w:rsidR="00D25731" w:rsidRDefault="00D25731" w:rsidP="00D62B4B">
      <w:pPr>
        <w:spacing w:before="0" w:after="0" w:line="240" w:lineRule="auto"/>
      </w:pPr>
      <w:r>
        <w:separator/>
      </w:r>
    </w:p>
  </w:footnote>
  <w:footnote w:type="continuationSeparator" w:id="0">
    <w:p w14:paraId="4F02FA85" w14:textId="77777777" w:rsidR="00D25731" w:rsidRDefault="00D25731" w:rsidP="00D62B4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AB076" w14:textId="111C0717" w:rsidR="00443EB7" w:rsidRDefault="00C739E5" w:rsidP="00C532EA">
    <w:pPr>
      <w:pStyle w:val="Header"/>
      <w:jc w:val="center"/>
    </w:pPr>
    <w:r>
      <w:rPr>
        <w:noProof/>
      </w:rPr>
      <w:drawing>
        <wp:inline distT="0" distB="0" distL="0" distR="0" wp14:anchorId="7B48BF37" wp14:editId="33837495">
          <wp:extent cx="4769025" cy="1044575"/>
          <wp:effectExtent l="0" t="0" r="6350" b="0"/>
          <wp:docPr id="67" name="Picture 67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Diagram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3"/>
                  <a:stretch/>
                </pic:blipFill>
                <pic:spPr bwMode="auto">
                  <a:xfrm>
                    <a:off x="0" y="0"/>
                    <a:ext cx="4769025" cy="1044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World outline" style="width:14.25pt;height:14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" o:bullet="t">
        <v:imagedata r:id="rId1" o:title="" croptop="-2357f" cropbottom="-2357f" cropleft="-2357f" cropright="-1886f"/>
      </v:shape>
    </w:pict>
  </w:numPicBullet>
  <w:numPicBullet w:numPicBulletId="1">
    <w:pict>
      <v:shape id="_x0000_i1027" type="#_x0000_t75" alt="World outline" style="width:1in;height:1in;visibility:visible;mso-wrap-style:square" o:bullet="t">
        <v:imagedata r:id="rId2" o:title="World outline"/>
      </v:shape>
    </w:pict>
  </w:numPicBullet>
  <w:abstractNum w:abstractNumId="0" w15:restartNumberingAfterBreak="0">
    <w:nsid w:val="FFFFFF89"/>
    <w:multiLevelType w:val="singleLevel"/>
    <w:tmpl w:val="E17A88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C47C34"/>
    <w:multiLevelType w:val="hybridMultilevel"/>
    <w:tmpl w:val="42123F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9326D"/>
    <w:multiLevelType w:val="hybridMultilevel"/>
    <w:tmpl w:val="64FEC334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6A669E"/>
    <w:multiLevelType w:val="hybridMultilevel"/>
    <w:tmpl w:val="7CF09ADE"/>
    <w:lvl w:ilvl="0" w:tplc="AF9A40F6">
      <w:start w:val="1"/>
      <w:numFmt w:val="bullet"/>
      <w:pStyle w:val="Style16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4" w15:restartNumberingAfterBreak="0">
    <w:nsid w:val="12185317"/>
    <w:multiLevelType w:val="hybridMultilevel"/>
    <w:tmpl w:val="C3E854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7838A0"/>
    <w:multiLevelType w:val="multilevel"/>
    <w:tmpl w:val="072801FC"/>
    <w:lvl w:ilvl="0">
      <w:start w:val="1"/>
      <w:numFmt w:val="decimal"/>
      <w:pStyle w:val="Style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DFA2E4B"/>
    <w:multiLevelType w:val="hybridMultilevel"/>
    <w:tmpl w:val="4CBA08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B11C20"/>
    <w:multiLevelType w:val="hybridMultilevel"/>
    <w:tmpl w:val="44C47576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8F31053"/>
    <w:multiLevelType w:val="hybridMultilevel"/>
    <w:tmpl w:val="EAF2FD6E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3B70F00"/>
    <w:multiLevelType w:val="hybridMultilevel"/>
    <w:tmpl w:val="4A9EF8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F25616"/>
    <w:multiLevelType w:val="hybridMultilevel"/>
    <w:tmpl w:val="8A7661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273EDA"/>
    <w:multiLevelType w:val="hybridMultilevel"/>
    <w:tmpl w:val="17568D0A"/>
    <w:lvl w:ilvl="0" w:tplc="571C2B10">
      <w:start w:val="1"/>
      <w:numFmt w:val="bullet"/>
      <w:pStyle w:val="Listbulleted"/>
      <w:lvlText w:val=""/>
      <w:lvlJc w:val="left"/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70C0"/>
        <w:sz w:val="20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52274E"/>
    <w:multiLevelType w:val="hybridMultilevel"/>
    <w:tmpl w:val="4F40A8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702335"/>
    <w:multiLevelType w:val="hybridMultilevel"/>
    <w:tmpl w:val="C1463B08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C54BFC"/>
    <w:multiLevelType w:val="hybridMultilevel"/>
    <w:tmpl w:val="BB10F906"/>
    <w:lvl w:ilvl="0" w:tplc="02222F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20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DE568A"/>
    <w:multiLevelType w:val="hybridMultilevel"/>
    <w:tmpl w:val="E0E2D020"/>
    <w:lvl w:ilvl="0" w:tplc="092656D8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DFE5665"/>
    <w:multiLevelType w:val="hybridMultilevel"/>
    <w:tmpl w:val="655E5054"/>
    <w:lvl w:ilvl="0" w:tplc="06764CA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9FA1C3D"/>
    <w:multiLevelType w:val="hybridMultilevel"/>
    <w:tmpl w:val="1340C36C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C143137"/>
    <w:multiLevelType w:val="hybridMultilevel"/>
    <w:tmpl w:val="7BA27B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1B018B"/>
    <w:multiLevelType w:val="hybridMultilevel"/>
    <w:tmpl w:val="CEE245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22E40FE"/>
    <w:multiLevelType w:val="hybridMultilevel"/>
    <w:tmpl w:val="3474BC0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685A2B"/>
    <w:multiLevelType w:val="hybridMultilevel"/>
    <w:tmpl w:val="EC32CBD2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09B34AB"/>
    <w:multiLevelType w:val="hybridMultilevel"/>
    <w:tmpl w:val="7C7E7E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D14EBC"/>
    <w:multiLevelType w:val="hybridMultilevel"/>
    <w:tmpl w:val="95A6815C"/>
    <w:lvl w:ilvl="0" w:tplc="0C09000F">
      <w:start w:val="1"/>
      <w:numFmt w:val="decimal"/>
      <w:lvlText w:val="%1."/>
      <w:lvlJc w:val="left"/>
      <w:pPr>
        <w:ind w:left="780" w:hanging="360"/>
      </w:p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769172E2"/>
    <w:multiLevelType w:val="hybridMultilevel"/>
    <w:tmpl w:val="1C28A6D0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82E6017"/>
    <w:multiLevelType w:val="hybridMultilevel"/>
    <w:tmpl w:val="2B5A8D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A1B2A2B"/>
    <w:multiLevelType w:val="hybridMultilevel"/>
    <w:tmpl w:val="ED10415E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FCF7369"/>
    <w:multiLevelType w:val="hybridMultilevel"/>
    <w:tmpl w:val="A1FA8A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5"/>
  </w:num>
  <w:num w:numId="4">
    <w:abstractNumId w:val="11"/>
  </w:num>
  <w:num w:numId="5">
    <w:abstractNumId w:val="11"/>
  </w:num>
  <w:num w:numId="6">
    <w:abstractNumId w:val="0"/>
  </w:num>
  <w:num w:numId="7">
    <w:abstractNumId w:val="4"/>
  </w:num>
  <w:num w:numId="8">
    <w:abstractNumId w:val="20"/>
  </w:num>
  <w:num w:numId="9">
    <w:abstractNumId w:val="12"/>
  </w:num>
  <w:num w:numId="10">
    <w:abstractNumId w:val="23"/>
  </w:num>
  <w:num w:numId="11">
    <w:abstractNumId w:val="6"/>
  </w:num>
  <w:num w:numId="12">
    <w:abstractNumId w:val="9"/>
  </w:num>
  <w:num w:numId="13">
    <w:abstractNumId w:val="27"/>
  </w:num>
  <w:num w:numId="14">
    <w:abstractNumId w:val="13"/>
  </w:num>
  <w:num w:numId="15">
    <w:abstractNumId w:val="10"/>
  </w:num>
  <w:num w:numId="16">
    <w:abstractNumId w:val="15"/>
  </w:num>
  <w:num w:numId="17">
    <w:abstractNumId w:val="24"/>
  </w:num>
  <w:num w:numId="18">
    <w:abstractNumId w:val="2"/>
  </w:num>
  <w:num w:numId="19">
    <w:abstractNumId w:val="7"/>
  </w:num>
  <w:num w:numId="20">
    <w:abstractNumId w:val="21"/>
  </w:num>
  <w:num w:numId="21">
    <w:abstractNumId w:val="26"/>
  </w:num>
  <w:num w:numId="22">
    <w:abstractNumId w:val="16"/>
  </w:num>
  <w:num w:numId="23">
    <w:abstractNumId w:val="19"/>
  </w:num>
  <w:num w:numId="24">
    <w:abstractNumId w:val="25"/>
  </w:num>
  <w:num w:numId="25">
    <w:abstractNumId w:val="8"/>
  </w:num>
  <w:num w:numId="26">
    <w:abstractNumId w:val="18"/>
  </w:num>
  <w:num w:numId="27">
    <w:abstractNumId w:val="22"/>
  </w:num>
  <w:num w:numId="28">
    <w:abstractNumId w:val="17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731"/>
    <w:rsid w:val="00003AA7"/>
    <w:rsid w:val="00004A32"/>
    <w:rsid w:val="00007944"/>
    <w:rsid w:val="000103A8"/>
    <w:rsid w:val="00015023"/>
    <w:rsid w:val="00023265"/>
    <w:rsid w:val="000411FF"/>
    <w:rsid w:val="000441B0"/>
    <w:rsid w:val="00050864"/>
    <w:rsid w:val="000522CC"/>
    <w:rsid w:val="00063181"/>
    <w:rsid w:val="000644C7"/>
    <w:rsid w:val="00065F75"/>
    <w:rsid w:val="0007134E"/>
    <w:rsid w:val="00072579"/>
    <w:rsid w:val="00075377"/>
    <w:rsid w:val="000775EA"/>
    <w:rsid w:val="00080C8A"/>
    <w:rsid w:val="000857D9"/>
    <w:rsid w:val="000A25C1"/>
    <w:rsid w:val="000A49F2"/>
    <w:rsid w:val="000A6393"/>
    <w:rsid w:val="000A6A20"/>
    <w:rsid w:val="000B196B"/>
    <w:rsid w:val="000B3283"/>
    <w:rsid w:val="000B7707"/>
    <w:rsid w:val="000C69B2"/>
    <w:rsid w:val="000D07A3"/>
    <w:rsid w:val="000D474A"/>
    <w:rsid w:val="000E4C1A"/>
    <w:rsid w:val="000F1222"/>
    <w:rsid w:val="000F33A5"/>
    <w:rsid w:val="000F477C"/>
    <w:rsid w:val="00102ADB"/>
    <w:rsid w:val="00106A9C"/>
    <w:rsid w:val="00111BCC"/>
    <w:rsid w:val="00121268"/>
    <w:rsid w:val="00131BF9"/>
    <w:rsid w:val="00132E83"/>
    <w:rsid w:val="001351F3"/>
    <w:rsid w:val="00150A55"/>
    <w:rsid w:val="00152CC8"/>
    <w:rsid w:val="00153F99"/>
    <w:rsid w:val="001636FE"/>
    <w:rsid w:val="001667DD"/>
    <w:rsid w:val="001910B1"/>
    <w:rsid w:val="001A4730"/>
    <w:rsid w:val="001A5CE8"/>
    <w:rsid w:val="001B11B8"/>
    <w:rsid w:val="001B3003"/>
    <w:rsid w:val="001B36A4"/>
    <w:rsid w:val="001B475C"/>
    <w:rsid w:val="001B6F2F"/>
    <w:rsid w:val="001C1A34"/>
    <w:rsid w:val="001C53BD"/>
    <w:rsid w:val="001E07F2"/>
    <w:rsid w:val="001E1AB5"/>
    <w:rsid w:val="001E317F"/>
    <w:rsid w:val="001E68AA"/>
    <w:rsid w:val="001F4BC2"/>
    <w:rsid w:val="001F4C7A"/>
    <w:rsid w:val="001F57E0"/>
    <w:rsid w:val="00200AE6"/>
    <w:rsid w:val="00206C3C"/>
    <w:rsid w:val="00211821"/>
    <w:rsid w:val="00215C38"/>
    <w:rsid w:val="00222ACA"/>
    <w:rsid w:val="002259D0"/>
    <w:rsid w:val="0022646D"/>
    <w:rsid w:val="002328CF"/>
    <w:rsid w:val="00234682"/>
    <w:rsid w:val="002353C1"/>
    <w:rsid w:val="00244973"/>
    <w:rsid w:val="0024587C"/>
    <w:rsid w:val="0024612D"/>
    <w:rsid w:val="0025191E"/>
    <w:rsid w:val="00254510"/>
    <w:rsid w:val="00272348"/>
    <w:rsid w:val="00273AA4"/>
    <w:rsid w:val="00283743"/>
    <w:rsid w:val="00293A52"/>
    <w:rsid w:val="002B04FA"/>
    <w:rsid w:val="002B4844"/>
    <w:rsid w:val="002C2248"/>
    <w:rsid w:val="002C3BF4"/>
    <w:rsid w:val="002D1E8D"/>
    <w:rsid w:val="002D288B"/>
    <w:rsid w:val="002D3A08"/>
    <w:rsid w:val="002D44F9"/>
    <w:rsid w:val="002D78D0"/>
    <w:rsid w:val="002D7C11"/>
    <w:rsid w:val="002D7C73"/>
    <w:rsid w:val="0030121D"/>
    <w:rsid w:val="003022A0"/>
    <w:rsid w:val="00307E9B"/>
    <w:rsid w:val="00310613"/>
    <w:rsid w:val="00322335"/>
    <w:rsid w:val="003239A1"/>
    <w:rsid w:val="00334A29"/>
    <w:rsid w:val="003376F9"/>
    <w:rsid w:val="00340EFC"/>
    <w:rsid w:val="00347E99"/>
    <w:rsid w:val="00350B94"/>
    <w:rsid w:val="00355FD6"/>
    <w:rsid w:val="00356CB3"/>
    <w:rsid w:val="003645F9"/>
    <w:rsid w:val="003667DD"/>
    <w:rsid w:val="00374747"/>
    <w:rsid w:val="00375963"/>
    <w:rsid w:val="003815CC"/>
    <w:rsid w:val="00393DF6"/>
    <w:rsid w:val="003A017E"/>
    <w:rsid w:val="003C24D9"/>
    <w:rsid w:val="003C4AE4"/>
    <w:rsid w:val="003D0A2A"/>
    <w:rsid w:val="003D2DBA"/>
    <w:rsid w:val="003E123F"/>
    <w:rsid w:val="003F02D0"/>
    <w:rsid w:val="003F0E8A"/>
    <w:rsid w:val="003F7CB6"/>
    <w:rsid w:val="00420F01"/>
    <w:rsid w:val="00421859"/>
    <w:rsid w:val="00425B84"/>
    <w:rsid w:val="004324B1"/>
    <w:rsid w:val="004362E7"/>
    <w:rsid w:val="00443EB7"/>
    <w:rsid w:val="0044454D"/>
    <w:rsid w:val="004522F7"/>
    <w:rsid w:val="004579E0"/>
    <w:rsid w:val="0046270A"/>
    <w:rsid w:val="00464FE8"/>
    <w:rsid w:val="004901A2"/>
    <w:rsid w:val="00491DB7"/>
    <w:rsid w:val="004B1085"/>
    <w:rsid w:val="004B3608"/>
    <w:rsid w:val="004B779D"/>
    <w:rsid w:val="004C3C5E"/>
    <w:rsid w:val="004C5DA1"/>
    <w:rsid w:val="004C5E2B"/>
    <w:rsid w:val="004D04E7"/>
    <w:rsid w:val="004E6672"/>
    <w:rsid w:val="004F1E07"/>
    <w:rsid w:val="004F398A"/>
    <w:rsid w:val="00500B20"/>
    <w:rsid w:val="005071A3"/>
    <w:rsid w:val="00510585"/>
    <w:rsid w:val="00521136"/>
    <w:rsid w:val="005268E4"/>
    <w:rsid w:val="00535B15"/>
    <w:rsid w:val="00541CA7"/>
    <w:rsid w:val="00544379"/>
    <w:rsid w:val="00551818"/>
    <w:rsid w:val="00555680"/>
    <w:rsid w:val="005606D3"/>
    <w:rsid w:val="00563A6F"/>
    <w:rsid w:val="00564F7E"/>
    <w:rsid w:val="00574C58"/>
    <w:rsid w:val="00581462"/>
    <w:rsid w:val="00584B0C"/>
    <w:rsid w:val="00587339"/>
    <w:rsid w:val="00591C26"/>
    <w:rsid w:val="00595FA2"/>
    <w:rsid w:val="00597CC1"/>
    <w:rsid w:val="005A0F5B"/>
    <w:rsid w:val="005A15A9"/>
    <w:rsid w:val="005B2CA4"/>
    <w:rsid w:val="005B32A7"/>
    <w:rsid w:val="005B502F"/>
    <w:rsid w:val="005B64D4"/>
    <w:rsid w:val="005C18F5"/>
    <w:rsid w:val="005C1912"/>
    <w:rsid w:val="005F3689"/>
    <w:rsid w:val="0061119A"/>
    <w:rsid w:val="00616D58"/>
    <w:rsid w:val="0062118D"/>
    <w:rsid w:val="00632455"/>
    <w:rsid w:val="00640788"/>
    <w:rsid w:val="0064279C"/>
    <w:rsid w:val="0065055D"/>
    <w:rsid w:val="0065090E"/>
    <w:rsid w:val="00652714"/>
    <w:rsid w:val="00653D28"/>
    <w:rsid w:val="006719D4"/>
    <w:rsid w:val="006765A2"/>
    <w:rsid w:val="00683E70"/>
    <w:rsid w:val="00685266"/>
    <w:rsid w:val="006900CB"/>
    <w:rsid w:val="006A5998"/>
    <w:rsid w:val="006B2E69"/>
    <w:rsid w:val="006E29FD"/>
    <w:rsid w:val="006F14C4"/>
    <w:rsid w:val="006F4C02"/>
    <w:rsid w:val="00700C68"/>
    <w:rsid w:val="007034CF"/>
    <w:rsid w:val="00710470"/>
    <w:rsid w:val="00714333"/>
    <w:rsid w:val="007156AA"/>
    <w:rsid w:val="00726F37"/>
    <w:rsid w:val="007323C9"/>
    <w:rsid w:val="00735965"/>
    <w:rsid w:val="007366B8"/>
    <w:rsid w:val="007449BE"/>
    <w:rsid w:val="00750E03"/>
    <w:rsid w:val="007519CC"/>
    <w:rsid w:val="00754476"/>
    <w:rsid w:val="00773B07"/>
    <w:rsid w:val="007751AE"/>
    <w:rsid w:val="007850BA"/>
    <w:rsid w:val="00787309"/>
    <w:rsid w:val="00790814"/>
    <w:rsid w:val="007A36F1"/>
    <w:rsid w:val="007A41CB"/>
    <w:rsid w:val="007A6B71"/>
    <w:rsid w:val="007B1984"/>
    <w:rsid w:val="007B331B"/>
    <w:rsid w:val="007B406D"/>
    <w:rsid w:val="007C1A21"/>
    <w:rsid w:val="007C6560"/>
    <w:rsid w:val="007D15A7"/>
    <w:rsid w:val="007D5701"/>
    <w:rsid w:val="007E6707"/>
    <w:rsid w:val="007F1C93"/>
    <w:rsid w:val="007F4296"/>
    <w:rsid w:val="0080312A"/>
    <w:rsid w:val="00803290"/>
    <w:rsid w:val="00803619"/>
    <w:rsid w:val="0081061A"/>
    <w:rsid w:val="00813E25"/>
    <w:rsid w:val="00816702"/>
    <w:rsid w:val="00831E50"/>
    <w:rsid w:val="0083710E"/>
    <w:rsid w:val="00845855"/>
    <w:rsid w:val="008561A9"/>
    <w:rsid w:val="0086728B"/>
    <w:rsid w:val="008775B4"/>
    <w:rsid w:val="00882925"/>
    <w:rsid w:val="00886C9E"/>
    <w:rsid w:val="008A0255"/>
    <w:rsid w:val="008A63D8"/>
    <w:rsid w:val="008B23CA"/>
    <w:rsid w:val="008B2C43"/>
    <w:rsid w:val="008B4E8E"/>
    <w:rsid w:val="008B74DE"/>
    <w:rsid w:val="008C5DBD"/>
    <w:rsid w:val="008E1AC1"/>
    <w:rsid w:val="008F0B48"/>
    <w:rsid w:val="008F1F7A"/>
    <w:rsid w:val="00900868"/>
    <w:rsid w:val="00912E59"/>
    <w:rsid w:val="00922118"/>
    <w:rsid w:val="0093571C"/>
    <w:rsid w:val="00937C92"/>
    <w:rsid w:val="009452C0"/>
    <w:rsid w:val="009513D1"/>
    <w:rsid w:val="00961BA7"/>
    <w:rsid w:val="00963840"/>
    <w:rsid w:val="00970D81"/>
    <w:rsid w:val="0097121F"/>
    <w:rsid w:val="00990FDC"/>
    <w:rsid w:val="00994CDF"/>
    <w:rsid w:val="009A79B5"/>
    <w:rsid w:val="009B0144"/>
    <w:rsid w:val="009B10B6"/>
    <w:rsid w:val="009B2ACF"/>
    <w:rsid w:val="009C4D91"/>
    <w:rsid w:val="009D754B"/>
    <w:rsid w:val="009E08D5"/>
    <w:rsid w:val="009E1167"/>
    <w:rsid w:val="009F00EB"/>
    <w:rsid w:val="009F09D7"/>
    <w:rsid w:val="009F2716"/>
    <w:rsid w:val="009F289D"/>
    <w:rsid w:val="009F79CB"/>
    <w:rsid w:val="00A06C5F"/>
    <w:rsid w:val="00A07C40"/>
    <w:rsid w:val="00A1462A"/>
    <w:rsid w:val="00A241AC"/>
    <w:rsid w:val="00A3150B"/>
    <w:rsid w:val="00A41EAE"/>
    <w:rsid w:val="00A43B40"/>
    <w:rsid w:val="00A52022"/>
    <w:rsid w:val="00A67BC7"/>
    <w:rsid w:val="00A701C3"/>
    <w:rsid w:val="00A8350A"/>
    <w:rsid w:val="00A90966"/>
    <w:rsid w:val="00A921EE"/>
    <w:rsid w:val="00A92A84"/>
    <w:rsid w:val="00A94DA6"/>
    <w:rsid w:val="00A957E6"/>
    <w:rsid w:val="00A95C91"/>
    <w:rsid w:val="00AA7CA5"/>
    <w:rsid w:val="00AC2FC2"/>
    <w:rsid w:val="00AC42A1"/>
    <w:rsid w:val="00AD5835"/>
    <w:rsid w:val="00AE2B80"/>
    <w:rsid w:val="00AE3649"/>
    <w:rsid w:val="00B00DAE"/>
    <w:rsid w:val="00B11006"/>
    <w:rsid w:val="00B21564"/>
    <w:rsid w:val="00B215E4"/>
    <w:rsid w:val="00B25FCA"/>
    <w:rsid w:val="00B4056D"/>
    <w:rsid w:val="00B406B3"/>
    <w:rsid w:val="00B43318"/>
    <w:rsid w:val="00B55904"/>
    <w:rsid w:val="00B5758E"/>
    <w:rsid w:val="00B63940"/>
    <w:rsid w:val="00B65093"/>
    <w:rsid w:val="00B664CC"/>
    <w:rsid w:val="00B76859"/>
    <w:rsid w:val="00B8126A"/>
    <w:rsid w:val="00B904B6"/>
    <w:rsid w:val="00B90B95"/>
    <w:rsid w:val="00B94B2F"/>
    <w:rsid w:val="00BA25FE"/>
    <w:rsid w:val="00BB2FDE"/>
    <w:rsid w:val="00BB3511"/>
    <w:rsid w:val="00BB6BDE"/>
    <w:rsid w:val="00BC3B23"/>
    <w:rsid w:val="00BC3EEB"/>
    <w:rsid w:val="00BD1A3F"/>
    <w:rsid w:val="00BD6542"/>
    <w:rsid w:val="00BE1747"/>
    <w:rsid w:val="00BE1C45"/>
    <w:rsid w:val="00BE1E79"/>
    <w:rsid w:val="00BE6E74"/>
    <w:rsid w:val="00C01591"/>
    <w:rsid w:val="00C03443"/>
    <w:rsid w:val="00C04D48"/>
    <w:rsid w:val="00C06CE3"/>
    <w:rsid w:val="00C20788"/>
    <w:rsid w:val="00C26E7D"/>
    <w:rsid w:val="00C27522"/>
    <w:rsid w:val="00C30075"/>
    <w:rsid w:val="00C31CA8"/>
    <w:rsid w:val="00C3752F"/>
    <w:rsid w:val="00C42822"/>
    <w:rsid w:val="00C4371C"/>
    <w:rsid w:val="00C532EA"/>
    <w:rsid w:val="00C536DA"/>
    <w:rsid w:val="00C6336D"/>
    <w:rsid w:val="00C646AA"/>
    <w:rsid w:val="00C71D04"/>
    <w:rsid w:val="00C72C14"/>
    <w:rsid w:val="00C739E5"/>
    <w:rsid w:val="00C73CFD"/>
    <w:rsid w:val="00C83C9A"/>
    <w:rsid w:val="00C8408D"/>
    <w:rsid w:val="00C93444"/>
    <w:rsid w:val="00C93F6A"/>
    <w:rsid w:val="00C9584B"/>
    <w:rsid w:val="00CB1E58"/>
    <w:rsid w:val="00CB216E"/>
    <w:rsid w:val="00CC1EEA"/>
    <w:rsid w:val="00CC4D37"/>
    <w:rsid w:val="00CD60E3"/>
    <w:rsid w:val="00CE4141"/>
    <w:rsid w:val="00CF23E1"/>
    <w:rsid w:val="00CF2E54"/>
    <w:rsid w:val="00D04340"/>
    <w:rsid w:val="00D154CF"/>
    <w:rsid w:val="00D20FDC"/>
    <w:rsid w:val="00D25731"/>
    <w:rsid w:val="00D25B79"/>
    <w:rsid w:val="00D30096"/>
    <w:rsid w:val="00D36D6B"/>
    <w:rsid w:val="00D414F2"/>
    <w:rsid w:val="00D41E76"/>
    <w:rsid w:val="00D46A36"/>
    <w:rsid w:val="00D51662"/>
    <w:rsid w:val="00D53136"/>
    <w:rsid w:val="00D54399"/>
    <w:rsid w:val="00D56AAC"/>
    <w:rsid w:val="00D62B4B"/>
    <w:rsid w:val="00D63FE5"/>
    <w:rsid w:val="00D809D6"/>
    <w:rsid w:val="00D83A15"/>
    <w:rsid w:val="00D86757"/>
    <w:rsid w:val="00D86FD1"/>
    <w:rsid w:val="00D903BA"/>
    <w:rsid w:val="00D908AF"/>
    <w:rsid w:val="00D97F24"/>
    <w:rsid w:val="00DA57B1"/>
    <w:rsid w:val="00DA7E8B"/>
    <w:rsid w:val="00DB3C1A"/>
    <w:rsid w:val="00DD0FF2"/>
    <w:rsid w:val="00DD3330"/>
    <w:rsid w:val="00DD47B7"/>
    <w:rsid w:val="00DE0090"/>
    <w:rsid w:val="00DE60C0"/>
    <w:rsid w:val="00DF2EEA"/>
    <w:rsid w:val="00DF5D96"/>
    <w:rsid w:val="00E04E2B"/>
    <w:rsid w:val="00E100A2"/>
    <w:rsid w:val="00E260E3"/>
    <w:rsid w:val="00E32F48"/>
    <w:rsid w:val="00E42460"/>
    <w:rsid w:val="00E42DEC"/>
    <w:rsid w:val="00E448D4"/>
    <w:rsid w:val="00E56C7C"/>
    <w:rsid w:val="00E63B81"/>
    <w:rsid w:val="00E65781"/>
    <w:rsid w:val="00E74E45"/>
    <w:rsid w:val="00E7675F"/>
    <w:rsid w:val="00E777E3"/>
    <w:rsid w:val="00E77C25"/>
    <w:rsid w:val="00E82C53"/>
    <w:rsid w:val="00E83A88"/>
    <w:rsid w:val="00E900B3"/>
    <w:rsid w:val="00E93381"/>
    <w:rsid w:val="00E94C5B"/>
    <w:rsid w:val="00EA32B4"/>
    <w:rsid w:val="00EB448D"/>
    <w:rsid w:val="00EB5332"/>
    <w:rsid w:val="00EB58E3"/>
    <w:rsid w:val="00EC0D2B"/>
    <w:rsid w:val="00ED17B7"/>
    <w:rsid w:val="00ED3E05"/>
    <w:rsid w:val="00EE7231"/>
    <w:rsid w:val="00F012F8"/>
    <w:rsid w:val="00F01C01"/>
    <w:rsid w:val="00F1060B"/>
    <w:rsid w:val="00F202C0"/>
    <w:rsid w:val="00F20F1A"/>
    <w:rsid w:val="00F2742E"/>
    <w:rsid w:val="00F27A42"/>
    <w:rsid w:val="00F32223"/>
    <w:rsid w:val="00F359EE"/>
    <w:rsid w:val="00F36E57"/>
    <w:rsid w:val="00F43899"/>
    <w:rsid w:val="00F62A52"/>
    <w:rsid w:val="00F7739D"/>
    <w:rsid w:val="00F85F3A"/>
    <w:rsid w:val="00F8733F"/>
    <w:rsid w:val="00FA4392"/>
    <w:rsid w:val="00FA506E"/>
    <w:rsid w:val="00FA516C"/>
    <w:rsid w:val="00FA6F61"/>
    <w:rsid w:val="00FA72CF"/>
    <w:rsid w:val="00FC4543"/>
    <w:rsid w:val="00FC6BF6"/>
    <w:rsid w:val="00FC77EA"/>
    <w:rsid w:val="00FD530B"/>
    <w:rsid w:val="00FD5596"/>
    <w:rsid w:val="00FD7427"/>
    <w:rsid w:val="00FE527F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954B50"/>
  <w15:chartTrackingRefBased/>
  <w15:docId w15:val="{E4E0FB2F-D9B8-4947-9731-EE9519DC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B4B"/>
    <w:pPr>
      <w:spacing w:before="120" w:after="160" w:line="264" w:lineRule="auto"/>
    </w:pPr>
    <w:rPr>
      <w:rFonts w:ascii="Calibri Light" w:hAnsi="Calibri Light" w:cs="Times New Roman (Body CS)"/>
      <w:spacing w:val="4"/>
      <w:sz w:val="2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449BE"/>
    <w:pPr>
      <w:keepNext/>
      <w:keepLines/>
      <w:spacing w:after="0" w:line="520" w:lineRule="exact"/>
      <w:outlineLvl w:val="0"/>
    </w:pPr>
    <w:rPr>
      <w:rFonts w:ascii="Century Gothic" w:eastAsia="Times New Roman" w:hAnsi="Century Gothic" w:cs="Segoe UI"/>
      <w:b/>
      <w:bCs/>
      <w:iCs/>
      <w:color w:val="D3390F" w:themeColor="accent2" w:themeShade="BF"/>
      <w:spacing w:val="0"/>
      <w:sz w:val="48"/>
      <w:szCs w:val="40"/>
      <w:lang w:eastAsia="en-AU"/>
    </w:rPr>
  </w:style>
  <w:style w:type="paragraph" w:styleId="Heading2">
    <w:name w:val="heading 2"/>
    <w:aliases w:val="Sub-heading 1"/>
    <w:basedOn w:val="Normal"/>
    <w:next w:val="Normal"/>
    <w:link w:val="Heading2Char"/>
    <w:uiPriority w:val="9"/>
    <w:unhideWhenUsed/>
    <w:qFormat/>
    <w:rsid w:val="008A63D8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812310" w:themeColor="accent1" w:themeShade="BF"/>
      <w:spacing w:val="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69B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6170B" w:themeColor="accent1" w:themeShade="7F"/>
      <w:spacing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aliases w:val="Quote 2"/>
    <w:basedOn w:val="DefaultParagraphFont"/>
    <w:uiPriority w:val="21"/>
    <w:rsid w:val="005268E4"/>
    <w:rPr>
      <w:rFonts w:ascii="Arial" w:hAnsi="Arial"/>
      <w:b w:val="0"/>
      <w:i/>
      <w:iCs/>
      <w:caps/>
      <w:smallCaps w:val="0"/>
      <w:strike w:val="0"/>
      <w:dstrike w:val="0"/>
      <w:vanish/>
      <w:color w:val="AD3016" w:themeColor="accent1"/>
      <w:sz w:val="32"/>
      <w:vertAlign w:val="baseline"/>
    </w:rPr>
  </w:style>
  <w:style w:type="paragraph" w:customStyle="1" w:styleId="BasicParagraph">
    <w:name w:val="[Basic Paragraph]"/>
    <w:basedOn w:val="Normal"/>
    <w:autoRedefine/>
    <w:uiPriority w:val="99"/>
    <w:qFormat/>
    <w:rsid w:val="00425B84"/>
    <w:pPr>
      <w:autoSpaceDE w:val="0"/>
      <w:autoSpaceDN w:val="0"/>
      <w:adjustRightInd w:val="0"/>
      <w:spacing w:before="0" w:after="40" w:line="288" w:lineRule="auto"/>
      <w:textAlignment w:val="center"/>
    </w:pPr>
    <w:rPr>
      <w:rFonts w:ascii="Arial" w:eastAsiaTheme="minorEastAsia" w:hAnsi="Arial" w:cs="MinionPro-Regular"/>
      <w:color w:val="000000"/>
      <w:spacing w:val="0"/>
      <w:sz w:val="20"/>
      <w:lang w:val="en-GB"/>
    </w:rPr>
  </w:style>
  <w:style w:type="paragraph" w:customStyle="1" w:styleId="Style16">
    <w:name w:val="Style16"/>
    <w:basedOn w:val="Normal"/>
    <w:autoRedefine/>
    <w:qFormat/>
    <w:rsid w:val="00425B84"/>
    <w:pPr>
      <w:numPr>
        <w:numId w:val="1"/>
      </w:numPr>
      <w:spacing w:before="0" w:after="120" w:line="240" w:lineRule="auto"/>
    </w:pPr>
    <w:rPr>
      <w:rFonts w:ascii="Arial" w:eastAsiaTheme="minorEastAsia" w:hAnsi="Arial" w:cs="Arial (Body CS)"/>
      <w:color w:val="000000" w:themeColor="text1"/>
      <w:spacing w:val="0"/>
      <w:sz w:val="20"/>
      <w:szCs w:val="20"/>
    </w:rPr>
  </w:style>
  <w:style w:type="paragraph" w:customStyle="1" w:styleId="Style13">
    <w:name w:val="Style13"/>
    <w:basedOn w:val="NoSpacing"/>
    <w:autoRedefine/>
    <w:qFormat/>
    <w:rsid w:val="00425B84"/>
    <w:pPr>
      <w:spacing w:line="640" w:lineRule="exact"/>
    </w:pPr>
    <w:rPr>
      <w:rFonts w:ascii="Arial Black" w:hAnsi="Arial Black" w:cs="Arial (Body CS)"/>
      <w:caps/>
      <w:color w:val="C96913"/>
      <w:sz w:val="60"/>
      <w:szCs w:val="64"/>
      <w:lang w:val="en-US"/>
    </w:rPr>
  </w:style>
  <w:style w:type="paragraph" w:styleId="NoSpacing">
    <w:name w:val="No Spacing"/>
    <w:uiPriority w:val="1"/>
    <w:qFormat/>
    <w:rsid w:val="00425B84"/>
  </w:style>
  <w:style w:type="paragraph" w:customStyle="1" w:styleId="Style11">
    <w:name w:val="Style11"/>
    <w:basedOn w:val="Normal"/>
    <w:next w:val="Normal"/>
    <w:link w:val="Style11Char"/>
    <w:autoRedefine/>
    <w:qFormat/>
    <w:rsid w:val="00E94C5B"/>
    <w:pPr>
      <w:spacing w:before="0" w:after="40" w:line="240" w:lineRule="auto"/>
    </w:pPr>
    <w:rPr>
      <w:rFonts w:ascii="Arial" w:eastAsiaTheme="minorEastAsia" w:hAnsi="Arial"/>
      <w:b/>
      <w:i/>
      <w:iCs/>
      <w:color w:val="404040" w:themeColor="text1" w:themeTint="BF"/>
      <w:spacing w:val="0"/>
      <w:sz w:val="18"/>
      <w:szCs w:val="20"/>
    </w:rPr>
  </w:style>
  <w:style w:type="character" w:customStyle="1" w:styleId="Style11Char">
    <w:name w:val="Style11 Char"/>
    <w:basedOn w:val="DefaultParagraphFont"/>
    <w:link w:val="Style11"/>
    <w:rsid w:val="00E94C5B"/>
    <w:rPr>
      <w:rFonts w:ascii="Arial" w:eastAsiaTheme="minorEastAsia" w:hAnsi="Arial"/>
      <w:b/>
      <w:i/>
      <w:iCs/>
      <w:color w:val="404040" w:themeColor="text1" w:themeTint="BF"/>
      <w:sz w:val="18"/>
      <w:szCs w:val="20"/>
    </w:rPr>
  </w:style>
  <w:style w:type="paragraph" w:customStyle="1" w:styleId="Style17">
    <w:name w:val="Style17"/>
    <w:basedOn w:val="Normal"/>
    <w:autoRedefine/>
    <w:qFormat/>
    <w:rsid w:val="00E94C5B"/>
    <w:pPr>
      <w:spacing w:before="0" w:after="60" w:line="320" w:lineRule="exact"/>
    </w:pPr>
    <w:rPr>
      <w:rFonts w:ascii="Arial" w:eastAsiaTheme="minorEastAsia" w:hAnsi="Arial" w:cs="Arial (Body CS)"/>
      <w:b/>
      <w:bCs/>
      <w:color w:val="000000" w:themeColor="text1"/>
      <w:spacing w:val="0"/>
      <w:sz w:val="22"/>
      <w:szCs w:val="36"/>
    </w:rPr>
  </w:style>
  <w:style w:type="paragraph" w:customStyle="1" w:styleId="Style4">
    <w:name w:val="Style4"/>
    <w:basedOn w:val="ListParagraph"/>
    <w:link w:val="Style4Char"/>
    <w:autoRedefine/>
    <w:qFormat/>
    <w:rsid w:val="003F7CB6"/>
    <w:pPr>
      <w:numPr>
        <w:numId w:val="3"/>
      </w:numPr>
      <w:spacing w:before="120" w:after="120" w:line="276" w:lineRule="auto"/>
      <w:ind w:left="360" w:hanging="360"/>
    </w:pPr>
    <w:rPr>
      <w:rFonts w:ascii="Lato" w:hAnsi="Lato"/>
      <w:b/>
      <w:caps/>
      <w:color w:val="262626" w:themeColor="text1" w:themeTint="D9"/>
      <w:sz w:val="18"/>
      <w:lang w:val="en-GB"/>
    </w:rPr>
  </w:style>
  <w:style w:type="character" w:customStyle="1" w:styleId="Style4Char">
    <w:name w:val="Style4 Char"/>
    <w:basedOn w:val="DefaultParagraphFont"/>
    <w:link w:val="Style4"/>
    <w:rsid w:val="003F7CB6"/>
    <w:rPr>
      <w:rFonts w:ascii="Lato" w:hAnsi="Lato"/>
      <w:b/>
      <w:caps/>
      <w:color w:val="262626" w:themeColor="text1" w:themeTint="D9"/>
      <w:sz w:val="18"/>
      <w:lang w:val="en-GB"/>
    </w:rPr>
  </w:style>
  <w:style w:type="paragraph" w:styleId="ListParagraph">
    <w:name w:val="List Paragraph"/>
    <w:aliases w:val="Table Dots,Bullet Point,Bullet point,Bulletr List Paragraph,Content descriptions,FooterText,L,List Bullet 1,List Paragraph1,List Paragraph11,List Paragraph2,List Paragraph21,Listeafsnit1,NFP GP Bulleted List,Paragraphe de liste1,リスト段落"/>
    <w:basedOn w:val="Normal"/>
    <w:link w:val="ListParagraphChar"/>
    <w:uiPriority w:val="34"/>
    <w:qFormat/>
    <w:rsid w:val="003F7CB6"/>
    <w:pPr>
      <w:spacing w:before="0" w:after="40" w:line="240" w:lineRule="auto"/>
      <w:ind w:left="720"/>
      <w:contextualSpacing/>
    </w:pPr>
    <w:rPr>
      <w:rFonts w:ascii="Myriad Pro" w:eastAsiaTheme="minorEastAsia" w:hAnsi="Myriad Pro"/>
      <w:color w:val="000000" w:themeColor="text1"/>
      <w:spacing w:val="0"/>
      <w:sz w:val="22"/>
    </w:rPr>
  </w:style>
  <w:style w:type="paragraph" w:customStyle="1" w:styleId="Style2">
    <w:name w:val="Style2"/>
    <w:basedOn w:val="Heading1"/>
    <w:autoRedefine/>
    <w:qFormat/>
    <w:rsid w:val="00AE3649"/>
    <w:pPr>
      <w:keepNext w:val="0"/>
      <w:keepLines w:val="0"/>
      <w:spacing w:before="400" w:after="100" w:line="252" w:lineRule="auto"/>
    </w:pPr>
    <w:rPr>
      <w:rFonts w:ascii="Calibri" w:hAnsi="Calibri" w:cs="Times New Roman (Headings CS)"/>
      <w:b w:val="0"/>
      <w:sz w:val="24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449BE"/>
    <w:rPr>
      <w:rFonts w:ascii="Century Gothic" w:eastAsia="Times New Roman" w:hAnsi="Century Gothic" w:cs="Segoe UI"/>
      <w:b/>
      <w:bCs/>
      <w:iCs/>
      <w:color w:val="D3390F" w:themeColor="accent2" w:themeShade="BF"/>
      <w:sz w:val="48"/>
      <w:szCs w:val="40"/>
      <w:lang w:eastAsia="en-AU"/>
    </w:rPr>
  </w:style>
  <w:style w:type="paragraph" w:customStyle="1" w:styleId="TintedParagraph">
    <w:name w:val="Tinted Paragraph"/>
    <w:basedOn w:val="Heading3"/>
    <w:autoRedefine/>
    <w:qFormat/>
    <w:rsid w:val="000C69B2"/>
    <w:pPr>
      <w:shd w:val="clear" w:color="auto" w:fill="89C13D"/>
      <w:spacing w:before="200" w:after="200" w:line="400" w:lineRule="exact"/>
    </w:pPr>
    <w:rPr>
      <w:rFonts w:cs="Times New Roman (Headings CS)"/>
      <w:b/>
      <w:bCs/>
      <w:color w:val="AD3016" w:themeColor="accent1"/>
      <w:sz w:val="36"/>
      <w:szCs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69B2"/>
    <w:rPr>
      <w:rFonts w:asciiTheme="majorHAnsi" w:eastAsiaTheme="majorEastAsia" w:hAnsiTheme="majorHAnsi" w:cstheme="majorBidi"/>
      <w:color w:val="56170B" w:themeColor="accent1" w:themeShade="7F"/>
    </w:rPr>
  </w:style>
  <w:style w:type="character" w:styleId="Hyperlink">
    <w:name w:val="Hyperlink"/>
    <w:basedOn w:val="DefaultParagraphFont"/>
    <w:uiPriority w:val="99"/>
    <w:qFormat/>
    <w:rsid w:val="00521136"/>
    <w:rPr>
      <w:rFonts w:ascii="Arial" w:hAnsi="Arial"/>
      <w:b w:val="0"/>
      <w:i w:val="0"/>
      <w:color w:val="0070C0"/>
      <w:sz w:val="22"/>
      <w:u w:val="single"/>
    </w:rPr>
  </w:style>
  <w:style w:type="paragraph" w:customStyle="1" w:styleId="Caption1">
    <w:name w:val="Caption1"/>
    <w:basedOn w:val="Normal"/>
    <w:autoRedefine/>
    <w:qFormat/>
    <w:rsid w:val="007449BE"/>
    <w:pPr>
      <w:spacing w:before="0" w:line="259" w:lineRule="auto"/>
    </w:pPr>
    <w:rPr>
      <w:rFonts w:asciiTheme="minorHAnsi" w:hAnsiTheme="minorHAnsi" w:cstheme="minorBidi"/>
      <w:i/>
      <w:iCs/>
      <w:spacing w:val="0"/>
      <w:sz w:val="22"/>
      <w:szCs w:val="22"/>
      <w:lang w:val="en-GB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7449BE"/>
    <w:pPr>
      <w:spacing w:before="160" w:line="259" w:lineRule="auto"/>
      <w:ind w:left="567" w:right="567"/>
      <w:jc w:val="center"/>
    </w:pPr>
    <w:rPr>
      <w:rFonts w:asciiTheme="minorHAnsi" w:hAnsiTheme="minorHAnsi" w:cstheme="minorHAnsi"/>
      <w:bCs/>
      <w:i/>
      <w:iCs/>
      <w:color w:val="812310" w:themeColor="accent1" w:themeShade="BF"/>
      <w:spacing w:val="6"/>
      <w:sz w:val="24"/>
      <w:bdr w:val="none" w:sz="0" w:space="0" w:color="auto" w:frame="1"/>
    </w:rPr>
  </w:style>
  <w:style w:type="character" w:customStyle="1" w:styleId="QuoteChar">
    <w:name w:val="Quote Char"/>
    <w:basedOn w:val="DefaultParagraphFont"/>
    <w:link w:val="Quote"/>
    <w:uiPriority w:val="29"/>
    <w:rsid w:val="007449BE"/>
    <w:rPr>
      <w:rFonts w:cstheme="minorHAnsi"/>
      <w:bCs/>
      <w:i/>
      <w:iCs/>
      <w:color w:val="812310" w:themeColor="accent1" w:themeShade="BF"/>
      <w:spacing w:val="6"/>
      <w:bdr w:val="none" w:sz="0" w:space="0" w:color="auto" w:frame="1"/>
    </w:rPr>
  </w:style>
  <w:style w:type="paragraph" w:customStyle="1" w:styleId="Listbulleted">
    <w:name w:val="List bulleted"/>
    <w:basedOn w:val="Normal"/>
    <w:autoRedefine/>
    <w:qFormat/>
    <w:rsid w:val="00A92A84"/>
    <w:pPr>
      <w:numPr>
        <w:numId w:val="5"/>
      </w:numPr>
      <w:spacing w:before="200" w:after="200" w:line="240" w:lineRule="auto"/>
      <w:jc w:val="both"/>
    </w:pPr>
    <w:rPr>
      <w:rFonts w:ascii="Arial" w:eastAsia="Times New Roman" w:hAnsi="Arial" w:cs="Arial"/>
      <w:spacing w:val="0"/>
      <w:sz w:val="22"/>
    </w:rPr>
  </w:style>
  <w:style w:type="paragraph" w:customStyle="1" w:styleId="listbulletedboxed">
    <w:name w:val="list bulleted boxed"/>
    <w:basedOn w:val="Listbulleted"/>
    <w:autoRedefine/>
    <w:qFormat/>
    <w:rsid w:val="00A92A84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hd w:val="clear" w:color="auto" w:fill="F2F2F2" w:themeFill="background1" w:themeFillShade="F2"/>
      <w:ind w:left="568" w:hanging="284"/>
      <w:contextualSpacing/>
    </w:pPr>
    <w:rPr>
      <w:spacing w:val="4"/>
    </w:rPr>
  </w:style>
  <w:style w:type="paragraph" w:styleId="Header">
    <w:name w:val="header"/>
    <w:basedOn w:val="Normal"/>
    <w:link w:val="HeaderChar"/>
    <w:uiPriority w:val="99"/>
    <w:unhideWhenUsed/>
    <w:rsid w:val="00D62B4B"/>
    <w:pPr>
      <w:tabs>
        <w:tab w:val="center" w:pos="4513"/>
        <w:tab w:val="right" w:pos="9026"/>
      </w:tabs>
      <w:spacing w:before="0" w:after="0" w:line="240" w:lineRule="auto"/>
    </w:pPr>
    <w:rPr>
      <w:rFonts w:ascii="Myriad Pro" w:eastAsiaTheme="minorEastAsia" w:hAnsi="Myriad Pro"/>
      <w:color w:val="000000" w:themeColor="text1"/>
      <w:spacing w:val="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D62B4B"/>
    <w:rPr>
      <w:rFonts w:ascii="Myriad Pro" w:eastAsiaTheme="minorEastAsia" w:hAnsi="Myriad Pro" w:cs="Times New Roman (Body CS)"/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D62B4B"/>
    <w:pPr>
      <w:tabs>
        <w:tab w:val="center" w:pos="4513"/>
        <w:tab w:val="right" w:pos="9026"/>
      </w:tabs>
      <w:spacing w:before="0" w:after="0" w:line="240" w:lineRule="auto"/>
    </w:pPr>
    <w:rPr>
      <w:rFonts w:ascii="Myriad Pro" w:eastAsiaTheme="minorEastAsia" w:hAnsi="Myriad Pro"/>
      <w:color w:val="000000" w:themeColor="text1"/>
      <w:spacing w:val="0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D62B4B"/>
    <w:rPr>
      <w:rFonts w:ascii="Myriad Pro" w:eastAsiaTheme="minorEastAsia" w:hAnsi="Myriad Pro" w:cs="Times New Roman (Body CS)"/>
      <w:color w:val="000000" w:themeColor="text1"/>
      <w:sz w:val="22"/>
    </w:rPr>
  </w:style>
  <w:style w:type="character" w:styleId="Strong">
    <w:name w:val="Strong"/>
    <w:uiPriority w:val="22"/>
    <w:qFormat/>
    <w:rsid w:val="00D62B4B"/>
    <w:rPr>
      <w:rFonts w:ascii="Calibri" w:hAnsi="Calibri"/>
      <w:b/>
      <w:bCs/>
    </w:rPr>
  </w:style>
  <w:style w:type="paragraph" w:styleId="ListBullet">
    <w:name w:val="List Bullet"/>
    <w:basedOn w:val="Normal"/>
    <w:uiPriority w:val="99"/>
    <w:unhideWhenUsed/>
    <w:rsid w:val="00072579"/>
    <w:pPr>
      <w:numPr>
        <w:numId w:val="6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C4D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4D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4D37"/>
    <w:rPr>
      <w:rFonts w:ascii="Calibri Light" w:hAnsi="Calibri Light" w:cs="Times New Roman (Body CS)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4D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4D37"/>
    <w:rPr>
      <w:rFonts w:ascii="Calibri Light" w:hAnsi="Calibri Light" w:cs="Times New Roman (Body CS)"/>
      <w:b/>
      <w:bCs/>
      <w:spacing w:val="4"/>
      <w:sz w:val="20"/>
      <w:szCs w:val="20"/>
    </w:rPr>
  </w:style>
  <w:style w:type="character" w:customStyle="1" w:styleId="Heading2Char">
    <w:name w:val="Heading 2 Char"/>
    <w:aliases w:val="Sub-heading 1 Char"/>
    <w:basedOn w:val="DefaultParagraphFont"/>
    <w:link w:val="Heading2"/>
    <w:uiPriority w:val="9"/>
    <w:rsid w:val="008A63D8"/>
    <w:rPr>
      <w:rFonts w:asciiTheme="majorHAnsi" w:eastAsiaTheme="majorEastAsia" w:hAnsiTheme="majorHAnsi" w:cstheme="majorBidi"/>
      <w:color w:val="812310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A67B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B32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B32A7"/>
    <w:rPr>
      <w:color w:val="954F72" w:themeColor="followedHyperlink"/>
      <w:u w:val="single"/>
    </w:rPr>
  </w:style>
  <w:style w:type="paragraph" w:customStyle="1" w:styleId="Default">
    <w:name w:val="Default"/>
    <w:rsid w:val="005B32A7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n-AU"/>
    </w:rPr>
  </w:style>
  <w:style w:type="character" w:customStyle="1" w:styleId="ListParagraphChar">
    <w:name w:val="List Paragraph Char"/>
    <w:aliases w:val="Table Dots Char,Bullet Point Char,Bullet point Char,Bulletr List Paragraph Char,Content descriptions Char,FooterText Char,L Char,List Bullet 1 Char,List Paragraph1 Char,List Paragraph11 Char,List Paragraph2 Char,List Paragraph21 Char"/>
    <w:basedOn w:val="DefaultParagraphFont"/>
    <w:link w:val="ListParagraph"/>
    <w:uiPriority w:val="34"/>
    <w:rsid w:val="00A43B40"/>
    <w:rPr>
      <w:rFonts w:ascii="Myriad Pro" w:eastAsiaTheme="minorEastAsia" w:hAnsi="Myriad Pro" w:cs="Times New Roman (Body CS)"/>
      <w:color w:val="000000" w:themeColor="text1"/>
      <w:sz w:val="22"/>
    </w:rPr>
  </w:style>
  <w:style w:type="paragraph" w:customStyle="1" w:styleId="TableParagraph">
    <w:name w:val="Table Paragraph"/>
    <w:basedOn w:val="Normal"/>
    <w:uiPriority w:val="1"/>
    <w:qFormat/>
    <w:rsid w:val="00A43B40"/>
    <w:pPr>
      <w:widowControl w:val="0"/>
      <w:spacing w:before="0" w:after="0" w:line="240" w:lineRule="auto"/>
    </w:pPr>
    <w:rPr>
      <w:rFonts w:asciiTheme="minorHAnsi" w:hAnsiTheme="minorHAnsi" w:cstheme="minorBidi"/>
      <w:spacing w:val="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pplications@ahl.gov.a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ahl.gov.au/employmen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psc.gov.au/working-aps/diversity-and-inclusion/disability/recruitability/recruitability-scheme-guide-applicants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apsc.gov.au/recruitability-scheme-guide-applicant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svg"/><Relationship Id="rId7" Type="http://schemas.openxmlformats.org/officeDocument/2006/relationships/image" Target="media/image10.sv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sv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hl.local\fs\public\AHL_Office_Templates\General\AHL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53942"/>
      </a:dk2>
      <a:lt2>
        <a:srgbClr val="F1EBE3"/>
      </a:lt2>
      <a:accent1>
        <a:srgbClr val="AD3016"/>
      </a:accent1>
      <a:accent2>
        <a:srgbClr val="F1653E"/>
      </a:accent2>
      <a:accent3>
        <a:srgbClr val="F4A826"/>
      </a:accent3>
      <a:accent4>
        <a:srgbClr val="4E7A33"/>
      </a:accent4>
      <a:accent5>
        <a:srgbClr val="0081A8"/>
      </a:accent5>
      <a:accent6>
        <a:srgbClr val="D37884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1011D47F24804DA7779564DCB3F5AA" ma:contentTypeVersion="15" ma:contentTypeDescription="Create a new document." ma:contentTypeScope="" ma:versionID="e39e8bea356e1a12c9bb32160b9a92de">
  <xsd:schema xmlns:xsd="http://www.w3.org/2001/XMLSchema" xmlns:xs="http://www.w3.org/2001/XMLSchema" xmlns:p="http://schemas.microsoft.com/office/2006/metadata/properties" xmlns:ns2="30b26c0c-6559-449f-af83-c0182e54557e" xmlns:ns3="1f978ee9-3120-4e60-badf-4ae0a5a7190d" targetNamespace="http://schemas.microsoft.com/office/2006/metadata/properties" ma:root="true" ma:fieldsID="80a9154f576c17c40120d22b4b3046a6" ns2:_="" ns3:_="">
    <xsd:import namespace="30b26c0c-6559-449f-af83-c0182e54557e"/>
    <xsd:import namespace="1f978ee9-3120-4e60-badf-4ae0a5a719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b26c0c-6559-449f-af83-c0182e5455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78ee9-3120-4e60-badf-4ae0a5a7190d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75f48ca9-79bc-4b3b-b117-cdfea8704038}" ma:internalName="TaxCatchAll" ma:showField="CatchAllData" ma:web="1f978ee9-3120-4e60-badf-4ae0a5a719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00D85B-19EA-4151-882C-AB1422F963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99BE0A-B465-4EA5-9F12-575793EBF4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295220-BE08-4353-BD3A-8F68537181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b26c0c-6559-449f-af83-c0182e54557e"/>
    <ds:schemaRef ds:uri="1f978ee9-3120-4e60-badf-4ae0a5a719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AHL Letterhead.dotx</Template>
  <TotalTime>7</TotalTime>
  <Pages>4</Pages>
  <Words>848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Richmond</dc:creator>
  <cp:keywords/>
  <dc:description/>
  <cp:lastModifiedBy>Kaylyn Tipene</cp:lastModifiedBy>
  <cp:revision>4</cp:revision>
  <cp:lastPrinted>2025-04-02T01:34:00Z</cp:lastPrinted>
  <dcterms:created xsi:type="dcterms:W3CDTF">2025-04-02T01:51:00Z</dcterms:created>
  <dcterms:modified xsi:type="dcterms:W3CDTF">2025-04-03T05:12:00Z</dcterms:modified>
</cp:coreProperties>
</file>